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8E8" w:rsidRPr="00B90429" w:rsidRDefault="000D48E8" w:rsidP="00B25637">
      <w:pPr>
        <w:pStyle w:val="Style2"/>
        <w:widowControl/>
        <w:numPr>
          <w:ilvl w:val="0"/>
          <w:numId w:val="1"/>
        </w:numPr>
        <w:spacing w:line="240" w:lineRule="exact"/>
        <w:ind w:left="360"/>
        <w:rPr>
          <w:b/>
          <w:bCs/>
          <w:sz w:val="28"/>
          <w:szCs w:val="28"/>
        </w:rPr>
      </w:pPr>
      <w:r w:rsidRPr="00B90429">
        <w:rPr>
          <w:b/>
          <w:bCs/>
          <w:sz w:val="28"/>
          <w:szCs w:val="28"/>
        </w:rPr>
        <w:t>ПЛАН</w:t>
      </w:r>
      <w:r>
        <w:rPr>
          <w:b/>
          <w:bCs/>
          <w:sz w:val="28"/>
          <w:szCs w:val="28"/>
        </w:rPr>
        <w:t xml:space="preserve"> </w:t>
      </w:r>
      <w:r w:rsidRPr="00B90429">
        <w:rPr>
          <w:b/>
          <w:bCs/>
          <w:sz w:val="28"/>
          <w:szCs w:val="28"/>
        </w:rPr>
        <w:t>- СХЕМЫ ОБРАЗОВАТЕЛЬНОГО УЧРЕЖДЕНИЯ.</w:t>
      </w:r>
    </w:p>
    <w:p w:rsidR="000D48E8" w:rsidRPr="00B90429" w:rsidRDefault="000D48E8" w:rsidP="00B25637">
      <w:pPr>
        <w:pStyle w:val="Style2"/>
        <w:widowControl/>
        <w:numPr>
          <w:ilvl w:val="0"/>
          <w:numId w:val="2"/>
        </w:numPr>
        <w:spacing w:line="240" w:lineRule="exact"/>
        <w:ind w:left="360"/>
        <w:rPr>
          <w:b/>
          <w:bCs/>
          <w:sz w:val="28"/>
          <w:szCs w:val="28"/>
        </w:rPr>
      </w:pPr>
      <w:r w:rsidRPr="00B90429">
        <w:rPr>
          <w:b/>
          <w:bCs/>
          <w:sz w:val="28"/>
          <w:szCs w:val="28"/>
        </w:rPr>
        <w:t>Район расположения образовательного учреждения, пути движения транспортных средств и детей (обучающихся и воспитанников).</w:t>
      </w:r>
    </w:p>
    <w:p w:rsidR="000D48E8" w:rsidRDefault="000D48E8" w:rsidP="00B25637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0D48E8" w:rsidRPr="002A0DAC" w:rsidRDefault="000D48E8" w:rsidP="00B25637">
      <w:pPr>
        <w:pStyle w:val="Style2"/>
        <w:widowControl/>
        <w:spacing w:line="240" w:lineRule="exact"/>
        <w:ind w:right="2827"/>
        <w:rPr>
          <w:sz w:val="28"/>
          <w:szCs w:val="28"/>
        </w:rPr>
      </w:pPr>
      <w:r w:rsidRPr="002A0DAC">
        <w:rPr>
          <w:sz w:val="28"/>
          <w:szCs w:val="28"/>
        </w:rPr>
        <w:t>Условные обозначения:</w:t>
      </w:r>
    </w:p>
    <w:p w:rsidR="000D48E8" w:rsidRDefault="000D48E8" w:rsidP="00B25637">
      <w:pPr>
        <w:pStyle w:val="Style4"/>
        <w:widowControl/>
        <w:spacing w:line="240" w:lineRule="exact"/>
        <w:ind w:left="1114"/>
        <w:rPr>
          <w:sz w:val="20"/>
          <w:szCs w:val="20"/>
        </w:rPr>
      </w:pPr>
    </w:p>
    <w:p w:rsidR="000D48E8" w:rsidRDefault="000D48E8" w:rsidP="00B25637">
      <w:pPr>
        <w:pStyle w:val="Style4"/>
        <w:widowControl/>
        <w:tabs>
          <w:tab w:val="left" w:leader="underscore" w:pos="8160"/>
        </w:tabs>
        <w:spacing w:before="24" w:line="240" w:lineRule="auto"/>
        <w:ind w:left="1118"/>
        <w:rPr>
          <w:rStyle w:val="FontStyle129"/>
        </w:rPr>
      </w:pPr>
      <w:r>
        <w:rPr>
          <w:noProof/>
          <w:lang w:val="en-US" w:eastAsia="en-US"/>
        </w:rPr>
        <w:pict>
          <v:rect id="Прямоугольник 165" o:spid="_x0000_s1026" style="position:absolute;left:0;text-align:left;margin-left:19.9pt;margin-top:1.75pt;width:24pt;height:24.75pt;rotation:90;z-index:251684352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</w:p>
    <w:p w:rsidR="000D48E8" w:rsidRDefault="000D48E8" w:rsidP="00B25637">
      <w:pPr>
        <w:pStyle w:val="Style4"/>
        <w:widowControl/>
        <w:spacing w:before="14" w:line="240" w:lineRule="auto"/>
        <w:ind w:left="1104"/>
        <w:rPr>
          <w:rStyle w:val="FontStyle129"/>
        </w:rPr>
      </w:pPr>
      <w:r w:rsidRPr="002A0DAC">
        <w:rPr>
          <w:rStyle w:val="FontStyle129"/>
        </w:rPr>
        <w:t>- жилые дома</w:t>
      </w:r>
    </w:p>
    <w:p w:rsidR="000D48E8" w:rsidRPr="002A0DAC" w:rsidRDefault="000D48E8" w:rsidP="00B25637">
      <w:pPr>
        <w:pStyle w:val="Style4"/>
        <w:widowControl/>
        <w:spacing w:before="14" w:line="240" w:lineRule="auto"/>
        <w:ind w:left="1104"/>
        <w:rPr>
          <w:rStyle w:val="FontStyle129"/>
        </w:rPr>
      </w:pPr>
      <w:r>
        <w:rPr>
          <w:noProof/>
          <w:lang w:val="en-US" w:eastAsia="en-US"/>
        </w:rPr>
        <w:pict>
          <v:group id="Группа 162" o:spid="_x0000_s1027" style="position:absolute;left:0;text-align:left;margin-left:19.5pt;margin-top:1.2pt;width:30pt;height:34.5pt;z-index:251685376" coordorigin="6855,5985" coordsize="930,1440">
            <v:rect id="Rectangle 124" o:spid="_x0000_s1028" style="position:absolute;left:6855;top:5985;width:405;height:1350;visibility:visible" fillcolor="#e5b8b7" stroked="f">
              <v:textbox>
                <w:txbxContent>
                  <w:p w:rsidR="000D48E8" w:rsidRPr="002A0DAC" w:rsidRDefault="000D48E8" w:rsidP="00B25637">
                    <w:pPr>
                      <w:rPr>
                        <w:sz w:val="16"/>
                        <w:szCs w:val="16"/>
                      </w:rPr>
                    </w:pPr>
                    <w:r w:rsidRPr="002A0DAC">
                      <w:rPr>
                        <w:sz w:val="16"/>
                        <w:szCs w:val="16"/>
                      </w:rPr>
                      <w:t>ОУ</w:t>
                    </w:r>
                  </w:p>
                </w:txbxContent>
              </v:textbox>
            </v:rect>
            <v:rect id="Rectangle 125" o:spid="_x0000_s1029" style="position:absolute;left:7072;top:6713;width:495;height:930;rotation:-90;visibility:visible" fillcolor="#e5b8b7" stroked="f">
              <v:textbox>
                <w:txbxContent>
                  <w:p w:rsidR="000D48E8" w:rsidRPr="007418DF" w:rsidRDefault="000D48E8" w:rsidP="00B25637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Сергеева 8</w:t>
                    </w:r>
                  </w:p>
                </w:txbxContent>
              </v:textbox>
            </v:rect>
          </v:group>
        </w:pict>
      </w:r>
    </w:p>
    <w:p w:rsidR="000D48E8" w:rsidRDefault="000D48E8" w:rsidP="00B25637">
      <w:pPr>
        <w:pStyle w:val="Style4"/>
        <w:widowControl/>
        <w:spacing w:line="240" w:lineRule="exact"/>
        <w:ind w:left="1118"/>
        <w:rPr>
          <w:sz w:val="26"/>
          <w:szCs w:val="26"/>
        </w:rPr>
      </w:pPr>
      <w:r>
        <w:rPr>
          <w:sz w:val="28"/>
          <w:szCs w:val="28"/>
        </w:rPr>
        <w:t>- МБДОУ Среднедевятовский детский сад «Пчелка»</w:t>
      </w:r>
      <w:bookmarkStart w:id="0" w:name="_GoBack"/>
      <w:bookmarkEnd w:id="0"/>
    </w:p>
    <w:p w:rsidR="000D48E8" w:rsidRDefault="000D48E8" w:rsidP="00B25637">
      <w:pPr>
        <w:pStyle w:val="Style4"/>
        <w:widowControl/>
        <w:spacing w:line="240" w:lineRule="exact"/>
        <w:ind w:left="1118"/>
        <w:rPr>
          <w:sz w:val="26"/>
          <w:szCs w:val="26"/>
        </w:rPr>
      </w:pPr>
    </w:p>
    <w:p w:rsidR="000D48E8" w:rsidRDefault="000D48E8" w:rsidP="00B25637">
      <w:pPr>
        <w:pStyle w:val="Style4"/>
        <w:widowControl/>
        <w:spacing w:line="240" w:lineRule="exact"/>
        <w:ind w:left="1118"/>
        <w:rPr>
          <w:sz w:val="26"/>
          <w:szCs w:val="26"/>
        </w:rPr>
      </w:pPr>
      <w:r>
        <w:rPr>
          <w:noProof/>
          <w:lang w:val="en-US" w:eastAsia="en-US"/>
        </w:rPr>
        <w:pict>
          <v:rect id="Прямоугольник 161" o:spid="_x0000_s1030" style="position:absolute;left:0;text-align:left;margin-left:-.75pt;margin-top:37.3pt;width:54.75pt;height:13.5pt;z-index:251687424;visibility:visible" fillcolor="#d6e3bc"/>
        </w:pict>
      </w:r>
      <w:r>
        <w:rPr>
          <w:noProof/>
          <w:lang w:val="en-US" w:eastAsia="en-US"/>
        </w:rPr>
        <w:pict>
          <v:rect id="Прямоугольник 160" o:spid="_x0000_s1031" style="position:absolute;left:0;text-align:left;margin-left:-.75pt;margin-top:11.05pt;width:54.75pt;height:13.5pt;z-index:251686400;visibility:visible" fillcolor="#ddd8c2"/>
        </w:pict>
      </w:r>
    </w:p>
    <w:p w:rsidR="000D48E8" w:rsidRDefault="000D48E8" w:rsidP="00B25637">
      <w:pPr>
        <w:pStyle w:val="Style4"/>
        <w:widowControl/>
        <w:spacing w:line="240" w:lineRule="exact"/>
        <w:ind w:left="1118"/>
        <w:rPr>
          <w:sz w:val="26"/>
          <w:szCs w:val="26"/>
        </w:rPr>
      </w:pPr>
      <w:r>
        <w:rPr>
          <w:sz w:val="26"/>
          <w:szCs w:val="26"/>
        </w:rPr>
        <w:t>- проезжая часть</w:t>
      </w:r>
    </w:p>
    <w:p w:rsidR="000D48E8" w:rsidRDefault="000D48E8" w:rsidP="00B25637">
      <w:pPr>
        <w:pStyle w:val="Style4"/>
        <w:widowControl/>
        <w:spacing w:line="240" w:lineRule="exact"/>
        <w:ind w:left="1118"/>
        <w:rPr>
          <w:sz w:val="26"/>
          <w:szCs w:val="26"/>
        </w:rPr>
      </w:pPr>
    </w:p>
    <w:p w:rsidR="000D48E8" w:rsidRDefault="000D48E8" w:rsidP="00B25637">
      <w:pPr>
        <w:pStyle w:val="Style4"/>
        <w:widowControl/>
        <w:spacing w:line="240" w:lineRule="exact"/>
        <w:ind w:left="1118"/>
        <w:rPr>
          <w:sz w:val="26"/>
          <w:szCs w:val="26"/>
        </w:rPr>
      </w:pPr>
      <w:r>
        <w:rPr>
          <w:sz w:val="26"/>
          <w:szCs w:val="26"/>
        </w:rPr>
        <w:t>-грунтовая дорога</w:t>
      </w:r>
    </w:p>
    <w:p w:rsidR="000D48E8" w:rsidRDefault="000D48E8" w:rsidP="00B25637">
      <w:pPr>
        <w:pStyle w:val="Style4"/>
        <w:widowControl/>
        <w:spacing w:line="240" w:lineRule="exact"/>
        <w:ind w:left="1118"/>
        <w:rPr>
          <w:sz w:val="26"/>
          <w:szCs w:val="26"/>
        </w:rPr>
      </w:pPr>
      <w:r>
        <w:rPr>
          <w:noProof/>
          <w:lang w:val="en-US" w:eastAsia="en-US"/>
        </w:rPr>
        <w:pict>
          <v:rect id="Прямоугольник 159" o:spid="_x0000_s1032" style="position:absolute;left:0;text-align:left;margin-left:-.75pt;margin-top:11.05pt;width:38.25pt;height:13.5pt;z-index:251688448;visibility:visible" fillcolor="#c0504d"/>
        </w:pict>
      </w:r>
    </w:p>
    <w:p w:rsidR="000D48E8" w:rsidRDefault="000D48E8" w:rsidP="00B25637">
      <w:pPr>
        <w:pStyle w:val="Style4"/>
        <w:widowControl/>
        <w:spacing w:line="240" w:lineRule="exact"/>
        <w:ind w:left="1118"/>
        <w:rPr>
          <w:sz w:val="26"/>
          <w:szCs w:val="26"/>
        </w:rPr>
      </w:pPr>
      <w:r>
        <w:rPr>
          <w:sz w:val="26"/>
          <w:szCs w:val="26"/>
        </w:rPr>
        <w:t>-опасный участок</w:t>
      </w:r>
    </w:p>
    <w:p w:rsidR="000D48E8" w:rsidRDefault="000D48E8" w:rsidP="00B25637">
      <w:pPr>
        <w:pStyle w:val="Style4"/>
        <w:widowControl/>
        <w:spacing w:line="240" w:lineRule="exact"/>
        <w:ind w:left="1118"/>
        <w:rPr>
          <w:sz w:val="26"/>
          <w:szCs w:val="26"/>
        </w:rPr>
      </w:pPr>
    </w:p>
    <w:p w:rsidR="000D48E8" w:rsidRDefault="000D48E8" w:rsidP="00B25637">
      <w:pPr>
        <w:pStyle w:val="Style4"/>
        <w:widowControl/>
        <w:spacing w:line="240" w:lineRule="exact"/>
        <w:ind w:left="1118"/>
        <w:rPr>
          <w:sz w:val="26"/>
          <w:szCs w:val="26"/>
        </w:rPr>
      </w:pPr>
      <w:r>
        <w:rPr>
          <w:noProof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58" o:spid="_x0000_s1033" type="#_x0000_t32" style="position:absolute;left:0;text-align:left;margin-left:-.75pt;margin-top:28.3pt;width:50.25pt;height:0;z-index:251691520;visibility:visible" strokecolor="red">
            <v:stroke endarrow="block"/>
          </v:shape>
        </w:pict>
      </w:r>
      <w:r>
        <w:rPr>
          <w:noProof/>
          <w:lang w:val="en-US" w:eastAsia="en-US"/>
        </w:rPr>
        <w:pict>
          <v:shape id="Прямая со стрелкой 157" o:spid="_x0000_s1034" type="#_x0000_t32" style="position:absolute;left:0;text-align:left;margin-left:-.75pt;margin-top:5.05pt;width:50.25pt;height:0;z-index:251689472;visibility:visible">
            <v:stroke endarrow="block"/>
          </v:shape>
        </w:pict>
      </w:r>
      <w:r>
        <w:rPr>
          <w:sz w:val="26"/>
          <w:szCs w:val="26"/>
        </w:rPr>
        <w:t>-движение транспортных средств</w:t>
      </w:r>
    </w:p>
    <w:p w:rsidR="000D48E8" w:rsidRDefault="000D48E8" w:rsidP="00B25637">
      <w:pPr>
        <w:pStyle w:val="Style4"/>
        <w:widowControl/>
        <w:spacing w:line="240" w:lineRule="exact"/>
        <w:ind w:left="1118"/>
        <w:rPr>
          <w:sz w:val="26"/>
          <w:szCs w:val="26"/>
        </w:rPr>
      </w:pPr>
      <w:r>
        <w:rPr>
          <w:noProof/>
          <w:lang w:val="en-US" w:eastAsia="en-US"/>
        </w:rPr>
        <w:pict>
          <v:shape id="Прямая со стрелкой 156" o:spid="_x0000_s1035" type="#_x0000_t32" style="position:absolute;left:0;text-align:left;margin-left:-.75pt;margin-top:25.3pt;width:50.25pt;height:0;rotation:180;z-index:251692544;visibility:visible" strokecolor="red">
            <v:stroke endarrow="block"/>
          </v:shape>
        </w:pict>
      </w:r>
      <w:r>
        <w:rPr>
          <w:noProof/>
          <w:lang w:val="en-US" w:eastAsia="en-US"/>
        </w:rPr>
        <w:pict>
          <v:shape id="Прямая со стрелкой 155" o:spid="_x0000_s1036" type="#_x0000_t32" style="position:absolute;left:0;text-align:left;margin-left:-.75pt;margin-top:1.3pt;width:50.25pt;height:0;rotation:180;z-index:251690496;visibility:visible">
            <v:stroke endarrow="block"/>
          </v:shape>
        </w:pict>
      </w:r>
    </w:p>
    <w:p w:rsidR="000D48E8" w:rsidRDefault="000D48E8" w:rsidP="00B25637">
      <w:pPr>
        <w:pStyle w:val="Style4"/>
        <w:widowControl/>
        <w:spacing w:line="240" w:lineRule="exact"/>
        <w:ind w:left="1118"/>
        <w:rPr>
          <w:sz w:val="26"/>
          <w:szCs w:val="26"/>
        </w:rPr>
      </w:pPr>
      <w:r>
        <w:rPr>
          <w:sz w:val="26"/>
          <w:szCs w:val="26"/>
        </w:rPr>
        <w:t>-Движение детей в ДОУ, из ДОУ</w:t>
      </w:r>
    </w:p>
    <w:p w:rsidR="000D48E8" w:rsidRDefault="000D48E8" w:rsidP="00B25637">
      <w:pPr>
        <w:pStyle w:val="Style4"/>
        <w:widowControl/>
        <w:spacing w:line="240" w:lineRule="exact"/>
        <w:ind w:left="1118"/>
        <w:rPr>
          <w:sz w:val="26"/>
          <w:szCs w:val="26"/>
        </w:rPr>
      </w:pPr>
    </w:p>
    <w:p w:rsidR="000D48E8" w:rsidRPr="002A0DAC" w:rsidRDefault="000D48E8" w:rsidP="00B25637">
      <w:pPr>
        <w:pStyle w:val="Style4"/>
        <w:widowControl/>
        <w:spacing w:line="240" w:lineRule="exact"/>
        <w:ind w:left="1118"/>
        <w:rPr>
          <w:sz w:val="26"/>
          <w:szCs w:val="26"/>
        </w:rPr>
      </w:pPr>
    </w:p>
    <w:p w:rsidR="000D48E8" w:rsidRPr="002A0DAC" w:rsidRDefault="000D48E8" w:rsidP="00B25637">
      <w:pPr>
        <w:pStyle w:val="Style4"/>
        <w:widowControl/>
        <w:spacing w:line="240" w:lineRule="exact"/>
        <w:ind w:left="1118"/>
        <w:rPr>
          <w:sz w:val="28"/>
          <w:szCs w:val="28"/>
        </w:rPr>
      </w:pPr>
    </w:p>
    <w:p w:rsidR="000D48E8" w:rsidRPr="002A0DAC" w:rsidRDefault="000D48E8" w:rsidP="00B25637">
      <w:pPr>
        <w:pStyle w:val="Style4"/>
        <w:widowControl/>
        <w:tabs>
          <w:tab w:val="left" w:leader="underscore" w:pos="10090"/>
        </w:tabs>
        <w:ind w:left="1114"/>
        <w:rPr>
          <w:rStyle w:val="FontStyle129"/>
          <w:sz w:val="28"/>
          <w:szCs w:val="28"/>
        </w:rPr>
      </w:pPr>
    </w:p>
    <w:p w:rsidR="000D48E8" w:rsidRDefault="000D48E8" w:rsidP="00B25637">
      <w:pPr>
        <w:pStyle w:val="Style4"/>
        <w:widowControl/>
        <w:tabs>
          <w:tab w:val="left" w:leader="underscore" w:pos="10090"/>
        </w:tabs>
        <w:ind w:left="1114"/>
        <w:rPr>
          <w:rStyle w:val="FontStyle129"/>
        </w:rPr>
      </w:pPr>
    </w:p>
    <w:p w:rsidR="000D48E8" w:rsidRDefault="000D48E8" w:rsidP="00B25637">
      <w:pPr>
        <w:pStyle w:val="Style4"/>
        <w:widowControl/>
        <w:tabs>
          <w:tab w:val="left" w:leader="underscore" w:pos="9974"/>
        </w:tabs>
        <w:ind w:left="1114"/>
        <w:jc w:val="left"/>
        <w:rPr>
          <w:rStyle w:val="FontStyle129"/>
        </w:rPr>
      </w:pPr>
    </w:p>
    <w:p w:rsidR="000D48E8" w:rsidRDefault="000D48E8" w:rsidP="00B25637">
      <w:pPr>
        <w:pStyle w:val="Style68"/>
        <w:widowControl/>
        <w:spacing w:line="240" w:lineRule="exact"/>
        <w:ind w:left="1104"/>
        <w:rPr>
          <w:sz w:val="20"/>
          <w:szCs w:val="20"/>
        </w:rPr>
      </w:pPr>
    </w:p>
    <w:p w:rsidR="000D48E8" w:rsidRDefault="000D48E8" w:rsidP="00B256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48E8" w:rsidRPr="00FC3E98" w:rsidRDefault="000D48E8" w:rsidP="00B25637">
      <w:pPr>
        <w:rPr>
          <w:rFonts w:ascii="Times New Roman" w:hAnsi="Times New Roman" w:cs="Times New Roman"/>
          <w:sz w:val="28"/>
          <w:szCs w:val="28"/>
        </w:rPr>
      </w:pPr>
    </w:p>
    <w:p w:rsidR="000D48E8" w:rsidRPr="00FC3E98" w:rsidRDefault="000D48E8" w:rsidP="00B25637">
      <w:pPr>
        <w:rPr>
          <w:rFonts w:ascii="Times New Roman" w:hAnsi="Times New Roman" w:cs="Times New Roman"/>
          <w:sz w:val="28"/>
          <w:szCs w:val="28"/>
        </w:rPr>
      </w:pPr>
    </w:p>
    <w:p w:rsidR="000D48E8" w:rsidRPr="00FC3E98" w:rsidRDefault="000D48E8" w:rsidP="00B25637">
      <w:pPr>
        <w:rPr>
          <w:rFonts w:ascii="Times New Roman" w:hAnsi="Times New Roman" w:cs="Times New Roman"/>
          <w:sz w:val="28"/>
          <w:szCs w:val="28"/>
        </w:rPr>
      </w:pPr>
    </w:p>
    <w:p w:rsidR="000D48E8" w:rsidRPr="00FC3E98" w:rsidRDefault="000D48E8" w:rsidP="00B25637">
      <w:pPr>
        <w:rPr>
          <w:rFonts w:ascii="Times New Roman" w:hAnsi="Times New Roman" w:cs="Times New Roman"/>
          <w:sz w:val="28"/>
          <w:szCs w:val="28"/>
        </w:rPr>
      </w:pPr>
    </w:p>
    <w:p w:rsidR="000D48E8" w:rsidRPr="00FC3E98" w:rsidRDefault="000D48E8" w:rsidP="00B25637">
      <w:pPr>
        <w:rPr>
          <w:rFonts w:ascii="Times New Roman" w:hAnsi="Times New Roman" w:cs="Times New Roman"/>
          <w:sz w:val="28"/>
          <w:szCs w:val="28"/>
        </w:rPr>
      </w:pPr>
    </w:p>
    <w:p w:rsidR="000D48E8" w:rsidRPr="00FC3E98" w:rsidRDefault="000D48E8" w:rsidP="00B25637">
      <w:pPr>
        <w:rPr>
          <w:rFonts w:ascii="Times New Roman" w:hAnsi="Times New Roman" w:cs="Times New Roman"/>
          <w:sz w:val="28"/>
          <w:szCs w:val="28"/>
        </w:rPr>
      </w:pPr>
    </w:p>
    <w:p w:rsidR="000D48E8" w:rsidRPr="00FC3E98" w:rsidRDefault="000D48E8" w:rsidP="00B25637">
      <w:pPr>
        <w:rPr>
          <w:rFonts w:ascii="Times New Roman" w:hAnsi="Times New Roman" w:cs="Times New Roman"/>
          <w:sz w:val="28"/>
          <w:szCs w:val="28"/>
        </w:rPr>
      </w:pPr>
    </w:p>
    <w:p w:rsidR="000D48E8" w:rsidRDefault="000D48E8" w:rsidP="00B25637">
      <w:pPr>
        <w:rPr>
          <w:rFonts w:ascii="Times New Roman" w:hAnsi="Times New Roman" w:cs="Times New Roman"/>
          <w:sz w:val="28"/>
          <w:szCs w:val="28"/>
        </w:rPr>
      </w:pPr>
    </w:p>
    <w:p w:rsidR="000D48E8" w:rsidRDefault="000D48E8" w:rsidP="00B25637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D48E8" w:rsidRDefault="000D48E8" w:rsidP="00B25637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:rsidR="000D48E8" w:rsidRDefault="000D48E8" w:rsidP="00B25637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:rsidR="000D48E8" w:rsidRDefault="000D48E8" w:rsidP="00B25637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:rsidR="000D48E8" w:rsidRDefault="000D48E8" w:rsidP="00B25637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:rsidR="000D48E8" w:rsidRDefault="000D48E8" w:rsidP="00B25637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pict>
          <v:rect id="Прямоугольник 115" o:spid="_x0000_s1037" style="position:absolute;margin-left:253.65pt;margin-top:12pt;width:29.25pt;height:691.5pt;z-index:251585024;visibility:visible" fillcolor="gray" stroked="f"/>
        </w:pict>
      </w: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54" o:spid="_x0000_s1038" type="#_x0000_t202" style="position:absolute;margin-left:243.75pt;margin-top:11.25pt;width:50.25pt;height:21.75pt;z-index:251594240;visibility:visible">
            <v:textbox>
              <w:txbxContent>
                <w:p w:rsidR="000D48E8" w:rsidRPr="006267AF" w:rsidRDefault="000D48E8" w:rsidP="00B25637">
                  <w:pPr>
                    <w:spacing w:after="0"/>
                    <w:rPr>
                      <w:lang w:val="en-US"/>
                    </w:rPr>
                  </w:pPr>
                  <w:r>
                    <w:t>Р-</w:t>
                  </w:r>
                  <w:r>
                    <w:rPr>
                      <w:lang w:val="en-US"/>
                    </w:rPr>
                    <w:t xml:space="preserve"> 239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group id="Группа 150" o:spid="_x0000_s1039" style="position:absolute;margin-left:-31.5pt;margin-top:9.75pt;width:608.25pt;height:30.75pt;z-index:251593216" coordorigin="675,14205" coordsize="5670,615">
            <v:rect id="Rectangle 26" o:spid="_x0000_s1040" style="position:absolute;left:675;top:14205;width:5670;height:615;visibility:visible" filled="f" stroked="f"/>
            <v:shape id="AutoShape 27" o:spid="_x0000_s1041" type="#_x0000_t32" style="position:absolute;left:885;top:14670;width:5070;height:0;visibility:visible" o:connectortype="straight">
              <v:stroke endarrow="block"/>
            </v:shape>
            <v:shape id="AutoShape 28" o:spid="_x0000_s1042" type="#_x0000_t32" style="position:absolute;left:885;top:14400;width:5070;height:0;rotation:180;visibility:visible" o:connectortype="straight">
              <v:stroke endarrow="block"/>
            </v:shape>
          </v:group>
        </w:pict>
      </w:r>
      <w:r>
        <w:rPr>
          <w:noProof/>
          <w:lang w:val="en-US"/>
        </w:rPr>
        <w:pict>
          <v:shape id="Прямая со стрелкой 149" o:spid="_x0000_s1043" type="#_x0000_t32" style="position:absolute;margin-left:522.05pt;margin-top:75pt;width:0;height:295.5pt;z-index:251694592;visibility:visible" strokecolor="red">
            <v:stroke endarrow="block"/>
          </v:shape>
        </w:pict>
      </w:r>
      <w:r>
        <w:rPr>
          <w:noProof/>
          <w:lang w:val="en-US"/>
        </w:rPr>
        <w:pict>
          <v:shape id="Прямая со стрелкой 148" o:spid="_x0000_s1044" type="#_x0000_t32" style="position:absolute;margin-left:281.25pt;margin-top:370.5pt;width:229.5pt;height:0;flip:x;z-index:251702784;visibility:visible" strokecolor="red">
            <v:stroke endarrow="block"/>
          </v:shape>
        </w:pict>
      </w:r>
      <w:r>
        <w:rPr>
          <w:noProof/>
          <w:lang w:val="en-US"/>
        </w:rPr>
        <w:pict>
          <v:shape id="Прямая со стрелкой 147" o:spid="_x0000_s1045" type="#_x0000_t32" style="position:absolute;margin-left:431.25pt;margin-top:273pt;width:.05pt;height:95.25pt;z-index:251700736;visibility:visible"/>
        </w:pict>
      </w:r>
      <w:r>
        <w:rPr>
          <w:noProof/>
          <w:lang w:val="en-US"/>
        </w:rPr>
        <w:pict>
          <v:shape id="Прямая со стрелкой 146" o:spid="_x0000_s1046" type="#_x0000_t32" style="position:absolute;margin-left:303.75pt;margin-top:348.75pt;width:3.8pt;height:17.25pt;z-index:251701760;visibility:visible"/>
        </w:pict>
      </w:r>
      <w:r>
        <w:rPr>
          <w:noProof/>
          <w:lang w:val="en-US"/>
        </w:rPr>
        <w:pict>
          <v:shape id="Прямая со стрелкой 145" o:spid="_x0000_s1047" type="#_x0000_t32" style="position:absolute;margin-left:307.5pt;margin-top:366pt;width:123.75pt;height:0;z-index:251698688;visibility:visible"/>
        </w:pict>
      </w:r>
      <w:r>
        <w:rPr>
          <w:noProof/>
          <w:lang w:val="en-US"/>
        </w:rPr>
        <w:pict>
          <v:shape id="Прямая со стрелкой 144" o:spid="_x0000_s1048" type="#_x0000_t32" style="position:absolute;margin-left:303.75pt;margin-top:270.75pt;width:127.5pt;height:0;z-index:251697664;visibility:visible"/>
        </w:pict>
      </w:r>
      <w:r>
        <w:rPr>
          <w:noProof/>
          <w:lang w:val="en-US"/>
        </w:rPr>
        <w:pict>
          <v:rect id="Прямоугольник 143" o:spid="_x0000_s1049" style="position:absolute;margin-left:481.15pt;margin-top:211.85pt;width:25.5pt;height:24.75pt;rotation:90;z-index:251680256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42" o:spid="_x0000_s1050" style="position:absolute;margin-left:482.25pt;margin-top:124.5pt;width:23.25pt;height:24.75pt;rotation:90;z-index:251683328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41" o:spid="_x0000_s1051" style="position:absolute;margin-left:482.25pt;margin-top:255pt;width:23.25pt;height:24.75pt;rotation:90;z-index:251681280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40" o:spid="_x0000_s1052" style="position:absolute;margin-left:481.15pt;margin-top:79.1pt;width:25.5pt;height:24.75pt;rotation:90;z-index:251682304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39" o:spid="_x0000_s1053" style="position:absolute;margin-left:481.9pt;margin-top:166.85pt;width:24pt;height:24.75pt;rotation:90;z-index:251679232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shape id="Поле 138" o:spid="_x0000_s1054" type="#_x0000_t202" style="position:absolute;margin-left:120.75pt;margin-top:366pt;width:18pt;height:132pt;z-index:251678208;visibility:visible">
            <v:textbox>
              <w:txbxContent>
                <w:p w:rsidR="000D48E8" w:rsidRDefault="000D48E8" w:rsidP="00B25637">
                  <w:pPr>
                    <w:spacing w:after="0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</w:rPr>
                    <w:t>Ул</w:t>
                  </w:r>
                </w:p>
                <w:p w:rsidR="000D48E8" w:rsidRDefault="000D48E8" w:rsidP="00B25637">
                  <w:pPr>
                    <w:spacing w:after="0"/>
                    <w:rPr>
                      <w:rFonts w:ascii="Arial Narrow" w:hAnsi="Arial Narrow" w:cs="Arial Narrow"/>
                    </w:rPr>
                  </w:pPr>
                </w:p>
                <w:p w:rsidR="000D48E8" w:rsidRPr="007418DF" w:rsidRDefault="000D48E8" w:rsidP="00B25637">
                  <w:pPr>
                    <w:spacing w:after="0"/>
                    <w:rPr>
                      <w:rFonts w:ascii="Arial Narrow" w:hAnsi="Arial Narrow" w:cs="Arial Narrow"/>
                      <w:lang w:val="en-US"/>
                    </w:rPr>
                  </w:pPr>
                  <w:r>
                    <w:rPr>
                      <w:rFonts w:ascii="Arial Narrow" w:hAnsi="Arial Narrow" w:cs="Arial Narrow"/>
                    </w:rPr>
                    <w:t>Новая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Прямая со стрелкой 137" o:spid="_x0000_s1055" type="#_x0000_t32" style="position:absolute;margin-left:142.5pt;margin-top:378.75pt;width:0;height:259.5pt;flip:y;z-index:251677184;visibility:visible">
            <v:stroke endarrow="block"/>
          </v:shape>
        </w:pict>
      </w:r>
      <w:r>
        <w:rPr>
          <w:noProof/>
          <w:lang w:val="en-US"/>
        </w:rPr>
        <w:pict>
          <v:shape id="Прямая со стрелкой 136" o:spid="_x0000_s1056" type="#_x0000_t32" style="position:absolute;margin-left:120.75pt;margin-top:366pt;width:0;height:272.25pt;z-index:251676160;visibility:visible">
            <v:stroke endarrow="block"/>
          </v:shape>
        </w:pict>
      </w:r>
      <w:r>
        <w:rPr>
          <w:noProof/>
          <w:lang w:val="en-US"/>
        </w:rPr>
        <w:pict>
          <v:rect id="Прямоугольник 135" o:spid="_x0000_s1057" style="position:absolute;margin-left:117.75pt;margin-top:351.75pt;width:29.25pt;height:294pt;z-index:251675136;visibility:visible" fillcolor="#d6e3bc" stroked="f"/>
        </w:pict>
      </w:r>
      <w:r>
        <w:rPr>
          <w:noProof/>
          <w:lang w:val="en-US"/>
        </w:rPr>
        <w:pict>
          <v:rect id="Прямоугольник 134" o:spid="_x0000_s1058" style="position:absolute;margin-left:83.65pt;margin-top:549.35pt;width:28.5pt;height:24.75pt;rotation:90;z-index:251642368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shape id="Прямая со стрелкой 133" o:spid="_x0000_s1059" type="#_x0000_t32" style="position:absolute;margin-left:547.5pt;margin-top:51.75pt;width:0;height:450.75pt;flip:y;z-index:251630080;visibility:visible">
            <v:stroke endarrow="block"/>
          </v:shape>
        </w:pict>
      </w:r>
      <w:r>
        <w:rPr>
          <w:noProof/>
          <w:lang w:val="en-US"/>
        </w:rPr>
        <w:pict>
          <v:shape id="Прямая со стрелкой 132" o:spid="_x0000_s1060" type="#_x0000_t32" style="position:absolute;margin-left:522.05pt;margin-top:51.75pt;width:0;height:450.75pt;z-index:251631104;visibility:visible">
            <v:stroke endarrow="block"/>
          </v:shape>
        </w:pict>
      </w:r>
      <w:r>
        <w:rPr>
          <w:noProof/>
          <w:lang w:val="en-US"/>
        </w:rPr>
        <w:pict>
          <v:rect id="Прямоугольник 131" o:spid="_x0000_s1061" style="position:absolute;margin-left:83.65pt;margin-top:461.6pt;width:28.5pt;height:24.75pt;rotation:90;z-index:251673088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30" o:spid="_x0000_s1062" style="position:absolute;margin-left:83.65pt;margin-top:424.85pt;width:28.5pt;height:24.75pt;rotation:90;z-index:251672064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29" o:spid="_x0000_s1063" style="position:absolute;margin-left:83.65pt;margin-top:385.1pt;width:28.5pt;height:24.75pt;rotation:90;z-index:251671040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28" o:spid="_x0000_s1064" style="position:absolute;margin-left:83.65pt;margin-top:509.6pt;width:28.5pt;height:24.75pt;rotation:90;z-index:251674112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27" o:spid="_x0000_s1065" style="position:absolute;margin-left:86.65pt;margin-top:175.85pt;width:28.5pt;height:24.75pt;rotation:90;z-index:251668992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26" o:spid="_x0000_s1066" style="position:absolute;margin-left:130.9pt;margin-top:175.85pt;width:28.5pt;height:24.75pt;rotation:90;z-index:251667968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25" o:spid="_x0000_s1067" style="position:absolute;margin-left:172.15pt;margin-top:175.85pt;width:28.5pt;height:24.75pt;rotation:90;z-index:251666944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24" o:spid="_x0000_s1068" style="position:absolute;margin-left:42.4pt;margin-top:175.85pt;width:28.5pt;height:24.75pt;rotation:90;z-index:251670016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23" o:spid="_x0000_s1069" style="position:absolute;margin-left:404.65pt;margin-top:666.35pt;width:28.5pt;height:24.75pt;rotation:90;z-index:251660800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22" o:spid="_x0000_s1070" style="position:absolute;margin-left:358.9pt;margin-top:666.35pt;width:28.5pt;height:24.75pt;rotation:90;z-index:251659776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21" o:spid="_x0000_s1071" style="position:absolute;margin-left:309.4pt;margin-top:666.35pt;width:28.5pt;height:24.75pt;rotation:90;z-index:251658752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20" o:spid="_x0000_s1072" style="position:absolute;margin-left:454.9pt;margin-top:666.35pt;width:28.5pt;height:24.75pt;rotation:90;z-index:251661824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19" o:spid="_x0000_s1073" style="position:absolute;margin-left:115.9pt;margin-top:678.35pt;width:28.5pt;height:24.75pt;rotation:90;z-index:251656704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18" o:spid="_x0000_s1074" style="position:absolute;margin-left:70.15pt;margin-top:678.35pt;width:28.5pt;height:24.75pt;rotation:90;z-index:251655680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17" o:spid="_x0000_s1075" style="position:absolute;margin-left:20.65pt;margin-top:678.35pt;width:28.5pt;height:24.75pt;rotation:90;z-index:251654656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16" o:spid="_x0000_s1076" style="position:absolute;margin-left:166.15pt;margin-top:678.35pt;width:28.5pt;height:24.75pt;rotation:90;z-index:251657728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group id="Группа 111" o:spid="_x0000_s1077" style="position:absolute;margin-left:-24pt;margin-top:703.5pt;width:283.5pt;height:30.75pt;z-index:251653632" coordorigin="5835,14820" coordsize="5670,615">
            <v:rect id="Rectangle 90" o:spid="_x0000_s1078" style="position:absolute;left:5835;top:14820;width:5670;height:615;visibility:visible" filled="f" stroked="f"/>
            <v:shape id="AutoShape 91" o:spid="_x0000_s1079" type="#_x0000_t32" style="position:absolute;left:6090;top:15270;width:5070;height:0;visibility:visible" o:connectortype="straight">
              <v:stroke endarrow="block"/>
            </v:shape>
            <v:shape id="AutoShape 92" o:spid="_x0000_s1080" type="#_x0000_t32" style="position:absolute;left:6195;top:14985;width:5070;height:0;rotation:180;visibility:visible" o:connectortype="straight">
              <v:stroke endarrow="block"/>
            </v:shape>
          </v:group>
        </w:pict>
      </w:r>
      <w:r>
        <w:rPr>
          <w:noProof/>
          <w:lang w:val="en-US"/>
        </w:rPr>
        <w:pict>
          <v:shape id="Поле 110" o:spid="_x0000_s1081" type="#_x0000_t202" style="position:absolute;margin-left:389.25pt;margin-top:708.75pt;width:92.25pt;height:17.25pt;z-index:251600384;visibility:visible">
            <v:textbox>
              <w:txbxContent>
                <w:p w:rsidR="000D48E8" w:rsidRPr="007418DF" w:rsidRDefault="000D48E8" w:rsidP="00B25637">
                  <w:pPr>
                    <w:spacing w:after="0" w:line="240" w:lineRule="auto"/>
                    <w:rPr>
                      <w:rFonts w:ascii="Arial Narrow" w:hAnsi="Arial Narrow" w:cs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 Narrow"/>
                      <w:sz w:val="20"/>
                      <w:szCs w:val="20"/>
                    </w:rPr>
                    <w:t>Ул. Камашевская</w:t>
                  </w:r>
                </w:p>
                <w:p w:rsidR="000D48E8" w:rsidRDefault="000D48E8" w:rsidP="00B25637">
                  <w:pPr>
                    <w:spacing w:after="0"/>
                    <w:rPr>
                      <w:rFonts w:ascii="Arial Narrow" w:hAnsi="Arial Narrow" w:cs="Arial Narrow"/>
                    </w:rPr>
                  </w:pPr>
                </w:p>
                <w:p w:rsidR="000D48E8" w:rsidRPr="007418DF" w:rsidRDefault="000D48E8" w:rsidP="00B25637">
                  <w:pPr>
                    <w:spacing w:after="0"/>
                    <w:rPr>
                      <w:rFonts w:ascii="Arial Narrow" w:hAnsi="Arial Narrow" w:cs="Arial Narrow"/>
                      <w:lang w:val="en-US"/>
                    </w:rPr>
                  </w:pPr>
                  <w:r>
                    <w:rPr>
                      <w:rFonts w:ascii="Arial Narrow" w:hAnsi="Arial Narrow" w:cs="Arial Narrow"/>
                    </w:rPr>
                    <w:t>С</w:t>
                  </w:r>
                  <w:r w:rsidRPr="007418DF">
                    <w:rPr>
                      <w:rFonts w:ascii="Arial Narrow" w:hAnsi="Arial Narrow" w:cs="Arial Narrow"/>
                    </w:rPr>
                    <w:t>ергеева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group id="Группа 106" o:spid="_x0000_s1082" style="position:absolute;margin-left:259.5pt;margin-top:703.5pt;width:283.5pt;height:30.75pt;z-index:251589120" coordorigin="5835,14820" coordsize="5670,615">
            <v:rect id="Rectangle 10" o:spid="_x0000_s1083" style="position:absolute;left:5835;top:14820;width:5670;height:615;visibility:visible" filled="f" stroked="f"/>
            <v:shape id="AutoShape 11" o:spid="_x0000_s1084" type="#_x0000_t32" style="position:absolute;left:6090;top:15270;width:5070;height:0;visibility:visible" o:connectortype="straight">
              <v:stroke endarrow="block"/>
            </v:shape>
            <v:shape id="AutoShape 12" o:spid="_x0000_s1085" type="#_x0000_t32" style="position:absolute;left:6195;top:14985;width:5070;height:0;rotation:180;visibility:visible" o:connectortype="straight">
              <v:stroke endarrow="block"/>
            </v:shape>
          </v:group>
        </w:pict>
      </w:r>
      <w:r>
        <w:rPr>
          <w:noProof/>
          <w:lang w:val="en-US"/>
        </w:rPr>
        <w:pict>
          <v:rect id="Прямоугольник 105" o:spid="_x0000_s1086" style="position:absolute;margin-left:387.4pt;margin-top:741.35pt;width:28.5pt;height:24.75pt;rotation:90;z-index:251647488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04" o:spid="_x0000_s1087" style="position:absolute;margin-left:341.65pt;margin-top:741.35pt;width:28.5pt;height:24.75pt;rotation:90;z-index:251646464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03" o:spid="_x0000_s1088" style="position:absolute;margin-left:292.15pt;margin-top:741.35pt;width:28.5pt;height:24.75pt;rotation:90;z-index:251645440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02" o:spid="_x0000_s1089" style="position:absolute;margin-left:437.65pt;margin-top:741.35pt;width:28.5pt;height:24.75pt;rotation:90;z-index:251648512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01" o:spid="_x0000_s1090" style="position:absolute;margin-left:133.9pt;margin-top:737.6pt;width:28.5pt;height:24.75pt;rotation:90;z-index:251651584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100" o:spid="_x0000_s1091" style="position:absolute;margin-left:88.15pt;margin-top:737.6pt;width:28.5pt;height:24.75pt;rotation:90;z-index:251650560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99" o:spid="_x0000_s1092" style="position:absolute;margin-left:38.65pt;margin-top:737.6pt;width:28.5pt;height:24.75pt;rotation:90;z-index:251649536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98" o:spid="_x0000_s1093" style="position:absolute;margin-left:184.15pt;margin-top:737.6pt;width:28.5pt;height:24.75pt;rotation:90;z-index:251652608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97" o:spid="_x0000_s1094" style="position:absolute;margin-left:30.4pt;margin-top:605.6pt;width:28.5pt;height:24.75pt;rotation:90;z-index:251644416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96" o:spid="_x0000_s1095" style="position:absolute;margin-left:74.65pt;margin-top:605.6pt;width:28.5pt;height:24.75pt;rotation:90;z-index:251643392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95" o:spid="_x0000_s1096" style="position:absolute;margin-left:160.15pt;margin-top:605.6pt;width:28.5pt;height:24.75pt;rotation:90;z-index:251641344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94" o:spid="_x0000_s1097" style="position:absolute;margin-left:209.65pt;margin-top:605.6pt;width:28.5pt;height:24.75pt;rotation:90;z-index:251640320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93" o:spid="_x0000_s1098" style="position:absolute;margin-left:442.9pt;margin-top:557.6pt;width:28.5pt;height:24.75pt;rotation:90;z-index:251639296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92" o:spid="_x0000_s1099" style="position:absolute;margin-left:392.65pt;margin-top:557.6pt;width:28.5pt;height:24.75pt;rotation:90;z-index:251638272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91" o:spid="_x0000_s1100" style="position:absolute;margin-left:346.9pt;margin-top:557.6pt;width:28.5pt;height:24.75pt;rotation:90;z-index:251637248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90" o:spid="_x0000_s1101" style="position:absolute;margin-left:433.9pt;margin-top:452.6pt;width:28.5pt;height:24.75pt;rotation:90;z-index:251636224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89" o:spid="_x0000_s1102" style="position:absolute;margin-left:433.9pt;margin-top:414.35pt;width:28.5pt;height:24.75pt;rotation:90;z-index:251635200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88" o:spid="_x0000_s1103" style="position:absolute;margin-left:430.15pt;margin-top:376.85pt;width:28.5pt;height:24.75pt;rotation:90;z-index:251634176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87" o:spid="_x0000_s1104" style="position:absolute;margin-left:297.4pt;margin-top:557.6pt;width:28.5pt;height:24.75pt;rotation:90;z-index:251633152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shape id="Поле 86" o:spid="_x0000_s1105" type="#_x0000_t202" style="position:absolute;margin-left:525pt;margin-top:129.75pt;width:18pt;height:177.75pt;z-index:251632128;visibility:visible">
            <v:textbox>
              <w:txbxContent>
                <w:p w:rsidR="000D48E8" w:rsidRDefault="000D48E8" w:rsidP="00B25637">
                  <w:pPr>
                    <w:spacing w:after="0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</w:rPr>
                    <w:t>Ул</w:t>
                  </w:r>
                </w:p>
                <w:p w:rsidR="000D48E8" w:rsidRDefault="000D48E8" w:rsidP="00B25637">
                  <w:pPr>
                    <w:spacing w:after="0"/>
                    <w:rPr>
                      <w:rFonts w:ascii="Arial Narrow" w:hAnsi="Arial Narrow" w:cs="Arial Narrow"/>
                    </w:rPr>
                  </w:pPr>
                </w:p>
                <w:p w:rsidR="000D48E8" w:rsidRPr="007418DF" w:rsidRDefault="000D48E8" w:rsidP="00B25637">
                  <w:pPr>
                    <w:spacing w:after="0"/>
                    <w:rPr>
                      <w:rFonts w:ascii="Arial Narrow" w:hAnsi="Arial Narrow" w:cs="Arial Narrow"/>
                      <w:lang w:val="en-US"/>
                    </w:rPr>
                  </w:pPr>
                  <w:r>
                    <w:rPr>
                      <w:rFonts w:ascii="Arial Narrow" w:hAnsi="Arial Narrow" w:cs="Arial Narrow"/>
                    </w:rPr>
                    <w:t>Садовая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rect id="Прямоугольник 85" o:spid="_x0000_s1106" style="position:absolute;margin-left:518.25pt;margin-top:12pt;width:29.25pt;height:501.75pt;z-index:251629056;visibility:visible" fillcolor="#d6e3bc" stroked="f"/>
        </w:pict>
      </w:r>
      <w:r>
        <w:rPr>
          <w:noProof/>
          <w:lang w:val="en-US"/>
        </w:rPr>
        <w:pict>
          <v:rect id="Прямоугольник 84" o:spid="_x0000_s1107" style="position:absolute;margin-left:320.25pt;margin-top:433.5pt;width:24.75pt;height:39pt;z-index:251608576;visibility:visible" fillcolor="#ccc0d9">
            <v:textbox>
              <w:txbxContent>
                <w:p w:rsidR="000D48E8" w:rsidRPr="0023157A" w:rsidRDefault="000D48E8" w:rsidP="00B25637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83" o:spid="_x0000_s1108" style="position:absolute;margin-left:312.4pt;margin-top:94.1pt;width:25.5pt;height:24.75pt;rotation:90;z-index:251627008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82" o:spid="_x0000_s1109" style="position:absolute;margin-left:313.15pt;margin-top:58.85pt;width:24pt;height:24.75pt;rotation:90;z-index:251625984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81" o:spid="_x0000_s1110" style="position:absolute;margin-left:313.5pt;margin-top:124.5pt;width:23.25pt;height:24.75pt;rotation:90;z-index:251628032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80" o:spid="_x0000_s1111" style="position:absolute;margin-left:312.4pt;margin-top:191.6pt;width:25.5pt;height:24.75pt;rotation:90;z-index:251623936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79" o:spid="_x0000_s1112" style="position:absolute;margin-left:313.15pt;margin-top:156.35pt;width:24pt;height:24.75pt;rotation:90;z-index:251622912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78" o:spid="_x0000_s1113" style="position:absolute;margin-left:313.5pt;margin-top:222pt;width:23.25pt;height:24.75pt;rotation:90;z-index:251624960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77" o:spid="_x0000_s1114" style="position:absolute;margin-left:218.25pt;margin-top:52.5pt;width:26.25pt;height:24.75pt;rotation:90;z-index:251620864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76" o:spid="_x0000_s1115" style="position:absolute;margin-left:219.75pt;margin-top:87pt;width:23.25pt;height:24.75pt;rotation:90;z-index:251621888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75" o:spid="_x0000_s1116" style="position:absolute;margin-left:219.4pt;margin-top:120.35pt;width:24pt;height:24.75pt;rotation:90;z-index:251615744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74" o:spid="_x0000_s1117" style="position:absolute;margin-left:218.65pt;margin-top:155.6pt;width:25.5pt;height:24.75pt;rotation:90;z-index:251616768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73" o:spid="_x0000_s1118" style="position:absolute;margin-left:219.75pt;margin-top:186pt;width:23.25pt;height:24.75pt;rotation:90;z-index:251617792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72" o:spid="_x0000_s1119" style="position:absolute;margin-left:217.15pt;margin-top:244.1pt;width:28.5pt;height:24.75pt;rotation:90;z-index:251618816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71" o:spid="_x0000_s1120" style="position:absolute;margin-left:209.65pt;margin-top:557.6pt;width:28.5pt;height:24.75pt;rotation:90;z-index:251614720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70" o:spid="_x0000_s1121" style="position:absolute;margin-left:209.65pt;margin-top:520.85pt;width:28.5pt;height:24.75pt;rotation:90;z-index:251613696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69" o:spid="_x0000_s1122" style="position:absolute;margin-left:209.65pt;margin-top:481.1pt;width:28.5pt;height:24.75pt;rotation:90;z-index:251612672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68" o:spid="_x0000_s1123" style="position:absolute;margin-left:198.75pt;margin-top:441pt;width:37.5pt;height:26.25pt;z-index:251611648;visibility:visible" fillcolor="#eaf1dd">
            <v:textbox>
              <w:txbxContent>
                <w:p w:rsidR="000D48E8" w:rsidRPr="0023157A" w:rsidRDefault="000D48E8" w:rsidP="00B25637">
                  <w:pPr>
                    <w:spacing w:after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Мага-зин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67" o:spid="_x0000_s1124" style="position:absolute;margin-left:198.75pt;margin-top:403.5pt;width:37.5pt;height:26.25pt;z-index:251610624;visibility:visible" fillcolor="#eaf1dd">
            <v:textbox>
              <w:txbxContent>
                <w:p w:rsidR="000D48E8" w:rsidRPr="0023157A" w:rsidRDefault="000D48E8" w:rsidP="00B25637">
                  <w:pPr>
                    <w:spacing w:after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СМС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66" o:spid="_x0000_s1125" style="position:absolute;margin-left:198.75pt;margin-top:362.25pt;width:37.5pt;height:30.75pt;z-index:251609600;visibility:visible" fillcolor="#eaf1dd">
            <v:textbox>
              <w:txbxContent>
                <w:p w:rsidR="000D48E8" w:rsidRPr="0023157A" w:rsidRDefault="000D48E8" w:rsidP="00B25637">
                  <w:pPr>
                    <w:spacing w:after="0"/>
                    <w:rPr>
                      <w:sz w:val="16"/>
                      <w:szCs w:val="16"/>
                    </w:rPr>
                  </w:pPr>
                  <w:r w:rsidRPr="0023157A">
                    <w:rPr>
                      <w:sz w:val="16"/>
                      <w:szCs w:val="16"/>
                    </w:rPr>
                    <w:t>Кон-</w:t>
                  </w:r>
                </w:p>
                <w:p w:rsidR="000D48E8" w:rsidRPr="0023157A" w:rsidRDefault="000D48E8" w:rsidP="00B25637">
                  <w:pPr>
                    <w:spacing w:after="0"/>
                    <w:rPr>
                      <w:sz w:val="16"/>
                      <w:szCs w:val="16"/>
                    </w:rPr>
                  </w:pPr>
                  <w:r w:rsidRPr="0023157A">
                    <w:rPr>
                      <w:sz w:val="16"/>
                      <w:szCs w:val="16"/>
                    </w:rPr>
                    <w:t>тора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65" o:spid="_x0000_s1126" style="position:absolute;margin-left:318.4pt;margin-top:481.1pt;width:28.5pt;height:24.75pt;rotation:90;z-index:251607552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64" o:spid="_x0000_s1127" style="position:absolute;margin-left:362.25pt;margin-top:378.75pt;width:19.5pt;height:62.25pt;z-index:251606528;visibility:visible" fillcolor="#eaf1dd">
            <v:textbox>
              <w:txbxContent>
                <w:p w:rsidR="000D48E8" w:rsidRDefault="000D48E8" w:rsidP="00B25637">
                  <w:r>
                    <w:t>сдк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group id="Группа 61" o:spid="_x0000_s1128" style="position:absolute;margin-left:320.25pt;margin-top:279.75pt;width:46.5pt;height:1in;z-index:251605504" coordorigin="6855,5985" coordsize="930,1440">
            <v:rect id="Rectangle 41" o:spid="_x0000_s1129" style="position:absolute;left:6855;top:5985;width:405;height:1350;visibility:visible" fillcolor="#e5b8b7" stroked="f">
              <v:textbox>
                <w:txbxContent>
                  <w:p w:rsidR="000D48E8" w:rsidRDefault="000D48E8" w:rsidP="00B25637">
                    <w:r>
                      <w:t>ОУ</w:t>
                    </w:r>
                  </w:p>
                </w:txbxContent>
              </v:textbox>
            </v:rect>
            <v:rect id="Rectangle 42" o:spid="_x0000_s1130" style="position:absolute;left:7072;top:6713;width:495;height:930;rotation:-90;visibility:visible" fillcolor="#e5b8b7" stroked="f">
              <v:textbox>
                <w:txbxContent>
                  <w:p w:rsidR="000D48E8" w:rsidRPr="007418DF" w:rsidRDefault="000D48E8" w:rsidP="00B25637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Сергеева 8</w:t>
                    </w:r>
                  </w:p>
                </w:txbxContent>
              </v:textbox>
            </v:rect>
          </v:group>
        </w:pict>
      </w:r>
      <w:r>
        <w:rPr>
          <w:noProof/>
          <w:lang w:val="en-US"/>
        </w:rPr>
        <w:pict>
          <v:shape id="Поле 60" o:spid="_x0000_s1131" type="#_x0000_t202" style="position:absolute;margin-left:353.25pt;margin-top:519pt;width:91.5pt;height:17.25pt;z-index:251597312;visibility:visible">
            <v:textbox>
              <w:txbxContent>
                <w:p w:rsidR="000D48E8" w:rsidRPr="007418DF" w:rsidRDefault="000D48E8" w:rsidP="00B25637">
                  <w:pPr>
                    <w:spacing w:after="0" w:line="240" w:lineRule="auto"/>
                    <w:rPr>
                      <w:rFonts w:ascii="Arial Narrow" w:hAnsi="Arial Narrow" w:cs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 Narrow"/>
                      <w:sz w:val="20"/>
                      <w:szCs w:val="20"/>
                    </w:rPr>
                    <w:t>Ул. Садовая</w:t>
                  </w:r>
                </w:p>
                <w:p w:rsidR="000D48E8" w:rsidRDefault="000D48E8" w:rsidP="00B25637">
                  <w:pPr>
                    <w:spacing w:after="0"/>
                    <w:rPr>
                      <w:rFonts w:ascii="Arial Narrow" w:hAnsi="Arial Narrow" w:cs="Arial Narrow"/>
                    </w:rPr>
                  </w:pPr>
                </w:p>
                <w:p w:rsidR="000D48E8" w:rsidRPr="007418DF" w:rsidRDefault="000D48E8" w:rsidP="00B25637">
                  <w:pPr>
                    <w:spacing w:after="0"/>
                    <w:rPr>
                      <w:rFonts w:ascii="Arial Narrow" w:hAnsi="Arial Narrow" w:cs="Arial Narrow"/>
                      <w:lang w:val="en-US"/>
                    </w:rPr>
                  </w:pPr>
                  <w:r>
                    <w:rPr>
                      <w:rFonts w:ascii="Arial Narrow" w:hAnsi="Arial Narrow" w:cs="Arial Narrow"/>
                    </w:rPr>
                    <w:t>С</w:t>
                  </w:r>
                  <w:r w:rsidRPr="007418DF">
                    <w:rPr>
                      <w:rFonts w:ascii="Arial Narrow" w:hAnsi="Arial Narrow" w:cs="Arial Narrow"/>
                    </w:rPr>
                    <w:t>ергеева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group id="Группа 56" o:spid="_x0000_s1132" style="position:absolute;margin-left:281.25pt;margin-top:513.75pt;width:283.5pt;height:30.75pt;z-index:251591168" coordorigin="5835,14820" coordsize="5670,615">
            <v:rect id="Rectangle 18" o:spid="_x0000_s1133" style="position:absolute;left:5835;top:14820;width:5670;height:615;visibility:visible" fillcolor="#ddd8c2" stroked="f"/>
            <v:shape id="AutoShape 19" o:spid="_x0000_s1134" type="#_x0000_t32" style="position:absolute;left:6090;top:15270;width:5070;height:0;visibility:visible" o:connectortype="straight">
              <v:stroke endarrow="block"/>
            </v:shape>
            <v:shape id="AutoShape 20" o:spid="_x0000_s1135" type="#_x0000_t32" style="position:absolute;left:6195;top:14985;width:5070;height:0;rotation:180;visibility:visible" o:connectortype="straight">
              <v:stroke endarrow="block"/>
            </v:shape>
          </v:group>
        </w:pict>
      </w:r>
      <w:r>
        <w:rPr>
          <w:noProof/>
          <w:lang w:val="en-US"/>
        </w:rPr>
        <w:pict>
          <v:shape id="Поле 55" o:spid="_x0000_s1136" type="#_x0000_t202" style="position:absolute;margin-left:22.5pt;margin-top:221.25pt;width:82.5pt;height:17.25pt;z-index:251596288;visibility:visible">
            <v:textbox>
              <w:txbxContent>
                <w:p w:rsidR="000D48E8" w:rsidRPr="007418DF" w:rsidRDefault="000D48E8" w:rsidP="00B25637">
                  <w:pPr>
                    <w:spacing w:after="0" w:line="240" w:lineRule="auto"/>
                    <w:rPr>
                      <w:rFonts w:ascii="Arial Narrow" w:hAnsi="Arial Narrow" w:cs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 Narrow"/>
                      <w:sz w:val="20"/>
                      <w:szCs w:val="20"/>
                    </w:rPr>
                    <w:t>Ул. Новостройка</w:t>
                  </w:r>
                </w:p>
                <w:p w:rsidR="000D48E8" w:rsidRDefault="000D48E8" w:rsidP="00B25637">
                  <w:pPr>
                    <w:spacing w:after="0"/>
                    <w:rPr>
                      <w:rFonts w:ascii="Arial Narrow" w:hAnsi="Arial Narrow" w:cs="Arial Narrow"/>
                    </w:rPr>
                  </w:pPr>
                </w:p>
                <w:p w:rsidR="000D48E8" w:rsidRPr="007418DF" w:rsidRDefault="000D48E8" w:rsidP="00B25637">
                  <w:pPr>
                    <w:spacing w:after="0"/>
                    <w:rPr>
                      <w:rFonts w:ascii="Arial Narrow" w:hAnsi="Arial Narrow" w:cs="Arial Narrow"/>
                      <w:lang w:val="en-US"/>
                    </w:rPr>
                  </w:pPr>
                  <w:r>
                    <w:rPr>
                      <w:rFonts w:ascii="Arial Narrow" w:hAnsi="Arial Narrow" w:cs="Arial Narrow"/>
                    </w:rPr>
                    <w:t>С</w:t>
                  </w:r>
                  <w:r w:rsidRPr="007418DF">
                    <w:rPr>
                      <w:rFonts w:ascii="Arial Narrow" w:hAnsi="Arial Narrow" w:cs="Arial Narrow"/>
                    </w:rPr>
                    <w:t>ергеева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Поле 54" o:spid="_x0000_s1137" type="#_x0000_t202" style="position:absolute;margin-left:-27.75pt;margin-top:118.5pt;width:18pt;height:177.75pt;z-index:251604480;visibility:visible">
            <v:textbox>
              <w:txbxContent>
                <w:p w:rsidR="000D48E8" w:rsidRDefault="000D48E8" w:rsidP="00B25637">
                  <w:pPr>
                    <w:spacing w:after="0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</w:rPr>
                    <w:t>Ул</w:t>
                  </w:r>
                </w:p>
                <w:p w:rsidR="000D48E8" w:rsidRDefault="000D48E8" w:rsidP="00B25637">
                  <w:pPr>
                    <w:spacing w:after="0"/>
                    <w:rPr>
                      <w:rFonts w:ascii="Arial Narrow" w:hAnsi="Arial Narrow" w:cs="Arial Narrow"/>
                    </w:rPr>
                  </w:pPr>
                </w:p>
                <w:p w:rsidR="000D48E8" w:rsidRPr="007418DF" w:rsidRDefault="000D48E8" w:rsidP="00B25637">
                  <w:pPr>
                    <w:spacing w:after="0"/>
                    <w:rPr>
                      <w:rFonts w:ascii="Arial Narrow" w:hAnsi="Arial Narrow" w:cs="Arial Narrow"/>
                      <w:lang w:val="en-US"/>
                    </w:rPr>
                  </w:pPr>
                  <w:r>
                    <w:rPr>
                      <w:rFonts w:ascii="Arial Narrow" w:hAnsi="Arial Narrow" w:cs="Arial Narrow"/>
                    </w:rPr>
                    <w:t>Новая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Прямая со стрелкой 53" o:spid="_x0000_s1138" type="#_x0000_t32" style="position:absolute;margin-left:276.75pt;margin-top:55.5pt;width:0;height:605.25pt;flip:y;z-index:251587072;visibility:visible">
            <v:stroke endarrow="block"/>
          </v:shape>
        </w:pict>
      </w:r>
      <w:r>
        <w:rPr>
          <w:noProof/>
          <w:lang w:val="en-US"/>
        </w:rPr>
        <w:pict>
          <v:shape id="Прямая со стрелкой 52" o:spid="_x0000_s1139" type="#_x0000_t32" style="position:absolute;margin-left:255.8pt;margin-top:63pt;width:0;height:584.25pt;z-index:251586048;visibility:visible">
            <v:stroke endarrow="block"/>
          </v:shape>
        </w:pict>
      </w:r>
      <w:r>
        <w:rPr>
          <w:noProof/>
          <w:lang w:val="en-US"/>
        </w:rPr>
        <w:pict>
          <v:shape id="Прямая со стрелкой 51" o:spid="_x0000_s1140" type="#_x0000_t32" style="position:absolute;margin-left:-27.7pt;margin-top:33pt;width:0;height:584.25pt;z-index:251603456;visibility:visible">
            <v:stroke endarrow="block"/>
          </v:shape>
        </w:pict>
      </w:r>
      <w:r>
        <w:rPr>
          <w:noProof/>
          <w:lang w:val="en-US"/>
        </w:rPr>
        <w:pict>
          <v:shape id="Прямая со стрелкой 50" o:spid="_x0000_s1141" type="#_x0000_t32" style="position:absolute;margin-left:-8.95pt;margin-top:33pt;width:0;height:605.25pt;flip:y;z-index:251602432;visibility:visible">
            <v:stroke endarrow="block"/>
          </v:shape>
        </w:pict>
      </w:r>
      <w:r>
        <w:rPr>
          <w:noProof/>
          <w:lang w:val="en-US"/>
        </w:rPr>
        <w:pict>
          <v:rect id="Прямоугольник 49" o:spid="_x0000_s1142" style="position:absolute;margin-left:-31.5pt;margin-top:12pt;width:29.25pt;height:664.5pt;z-index:251601408;visibility:visible" fillcolor="#ddd8c2" stroked="f"/>
        </w:pict>
      </w:r>
      <w:r>
        <w:rPr>
          <w:noProof/>
          <w:lang w:val="en-US"/>
        </w:rPr>
        <w:pict>
          <v:shape id="Поле 48" o:spid="_x0000_s1143" type="#_x0000_t202" style="position:absolute;margin-left:44.25pt;margin-top:651.75pt;width:69.75pt;height:17.25pt;z-index:251599360;visibility:visible">
            <v:textbox>
              <w:txbxContent>
                <w:p w:rsidR="000D48E8" w:rsidRPr="007418DF" w:rsidRDefault="000D48E8" w:rsidP="00B25637">
                  <w:pPr>
                    <w:spacing w:after="0" w:line="240" w:lineRule="auto"/>
                    <w:rPr>
                      <w:rFonts w:ascii="Arial Narrow" w:hAnsi="Arial Narrow" w:cs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 Narrow"/>
                      <w:sz w:val="20"/>
                      <w:szCs w:val="20"/>
                    </w:rPr>
                    <w:t>Ул. Новая</w:t>
                  </w:r>
                </w:p>
                <w:p w:rsidR="000D48E8" w:rsidRDefault="000D48E8" w:rsidP="00B25637">
                  <w:pPr>
                    <w:spacing w:after="0"/>
                    <w:rPr>
                      <w:rFonts w:ascii="Arial Narrow" w:hAnsi="Arial Narrow" w:cs="Arial Narrow"/>
                    </w:rPr>
                  </w:pPr>
                </w:p>
                <w:p w:rsidR="000D48E8" w:rsidRPr="007418DF" w:rsidRDefault="000D48E8" w:rsidP="00B25637">
                  <w:pPr>
                    <w:spacing w:after="0"/>
                    <w:rPr>
                      <w:rFonts w:ascii="Arial Narrow" w:hAnsi="Arial Narrow" w:cs="Arial Narrow"/>
                      <w:lang w:val="en-US"/>
                    </w:rPr>
                  </w:pPr>
                  <w:r>
                    <w:rPr>
                      <w:rFonts w:ascii="Arial Narrow" w:hAnsi="Arial Narrow" w:cs="Arial Narrow"/>
                    </w:rPr>
                    <w:t>С</w:t>
                  </w:r>
                  <w:r w:rsidRPr="007418DF">
                    <w:rPr>
                      <w:rFonts w:ascii="Arial Narrow" w:hAnsi="Arial Narrow" w:cs="Arial Narrow"/>
                    </w:rPr>
                    <w:t>ергеева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Поле 47" o:spid="_x0000_s1144" type="#_x0000_t202" style="position:absolute;margin-left:255.75pt;margin-top:124.5pt;width:18pt;height:177.75pt;z-index:251595264;visibility:visible">
            <v:textbox>
              <w:txbxContent>
                <w:p w:rsidR="000D48E8" w:rsidRDefault="000D48E8" w:rsidP="00B25637">
                  <w:pPr>
                    <w:spacing w:after="0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</w:rPr>
                    <w:t>Ул</w:t>
                  </w:r>
                </w:p>
                <w:p w:rsidR="000D48E8" w:rsidRDefault="000D48E8" w:rsidP="00B25637">
                  <w:pPr>
                    <w:spacing w:after="0"/>
                    <w:rPr>
                      <w:rFonts w:ascii="Arial Narrow" w:hAnsi="Arial Narrow" w:cs="Arial Narrow"/>
                    </w:rPr>
                  </w:pPr>
                </w:p>
                <w:p w:rsidR="000D48E8" w:rsidRPr="007418DF" w:rsidRDefault="000D48E8" w:rsidP="00B25637">
                  <w:pPr>
                    <w:spacing w:after="0"/>
                    <w:rPr>
                      <w:rFonts w:ascii="Arial Narrow" w:hAnsi="Arial Narrow" w:cs="Arial Narrow"/>
                      <w:lang w:val="en-US"/>
                    </w:rPr>
                  </w:pPr>
                  <w:r>
                    <w:rPr>
                      <w:rFonts w:ascii="Arial Narrow" w:hAnsi="Arial Narrow" w:cs="Arial Narrow"/>
                    </w:rPr>
                    <w:t>С</w:t>
                  </w:r>
                  <w:r w:rsidRPr="007418DF">
                    <w:rPr>
                      <w:rFonts w:ascii="Arial Narrow" w:hAnsi="Arial Narrow" w:cs="Arial Narrow"/>
                    </w:rPr>
                    <w:t>ергеева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group id="Группа 43" o:spid="_x0000_s1145" style="position:absolute;margin-left:-27.75pt;margin-top:211.5pt;width:283.5pt;height:30.75pt;z-index:251592192" coordorigin="675,14205" coordsize="5670,615">
            <v:rect id="Rectangle 22" o:spid="_x0000_s1146" style="position:absolute;left:675;top:14205;width:5670;height:615;visibility:visible" fillcolor="#ddd8c2" stroked="f"/>
            <v:shape id="AutoShape 23" o:spid="_x0000_s1147" type="#_x0000_t32" style="position:absolute;left:885;top:14670;width:5070;height:0;visibility:visible" o:connectortype="straight">
              <v:stroke endarrow="block"/>
            </v:shape>
            <v:shape id="AutoShape 24" o:spid="_x0000_s1148" type="#_x0000_t32" style="position:absolute;left:885;top:14400;width:5070;height:0;rotation:180;visibility:visible" o:connectortype="straight">
              <v:stroke endarrow="block"/>
            </v:shape>
          </v:group>
        </w:pict>
      </w:r>
      <w:r>
        <w:rPr>
          <w:noProof/>
          <w:lang w:val="en-US"/>
        </w:rPr>
        <w:pict>
          <v:group id="Группа 39" o:spid="_x0000_s1149" style="position:absolute;margin-left:-2.25pt;margin-top:645.75pt;width:283.5pt;height:30.75pt;z-index:251588096" coordorigin="675,14205" coordsize="5670,615">
            <v:rect id="Rectangle 6" o:spid="_x0000_s1150" style="position:absolute;left:675;top:14205;width:5670;height:615;visibility:visible" filled="f" stroked="f"/>
            <v:shape id="AutoShape 7" o:spid="_x0000_s1151" type="#_x0000_t32" style="position:absolute;left:885;top:14670;width:5070;height:0;visibility:visible" o:connectortype="straight">
              <v:stroke endarrow="block"/>
            </v:shape>
            <v:shape id="AutoShape 8" o:spid="_x0000_s1152" type="#_x0000_t32" style="position:absolute;left:885;top:14400;width:5070;height:0;rotation:180;visibility:visible" o:connectortype="straight">
              <v:stroke endarrow="block"/>
            </v:shape>
          </v:group>
        </w:pict>
      </w:r>
      <w:r>
        <w:rPr>
          <w:rFonts w:ascii="Times New Roman" w:hAnsi="Times New Roman" w:cs="Times New Roman"/>
          <w:sz w:val="28"/>
          <w:szCs w:val="28"/>
        </w:rPr>
        <w:t>МБДОУ Среднедевятовский д/с «Пчелка» РТ Лаишевский р-н с. Среднее Девятово ул. Сергеева д.8</w:t>
      </w:r>
    </w:p>
    <w:p w:rsidR="000D48E8" w:rsidRPr="00D247B0" w:rsidRDefault="000D48E8" w:rsidP="00B2563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pict>
          <v:shape id="Прямая со стрелкой 169" o:spid="_x0000_s1153" type="#_x0000_t32" style="position:absolute;margin-left:281.1pt;margin-top:26.15pt;width:0;height:605.25pt;flip:y;z-index:251729408;visibility:visible">
            <v:stroke endarrow="block"/>
          </v:shape>
        </w:pict>
      </w:r>
      <w:r>
        <w:rPr>
          <w:noProof/>
          <w:lang w:val="en-US"/>
        </w:rPr>
        <w:pict>
          <v:shape id="Прямая со стрелкой 38" o:spid="_x0000_s1154" type="#_x0000_t32" style="position:absolute;margin-left:281.25pt;margin-top:23.25pt;width:.8pt;height:282.75pt;z-index:251695616;visibility:visible" strokecolor="red">
            <v:stroke endarrow="block"/>
          </v:shape>
        </w:pict>
      </w:r>
      <w:r>
        <w:rPr>
          <w:noProof/>
          <w:lang w:val="en-US"/>
        </w:rPr>
        <w:pict>
          <v:shape id="Прямая со стрелкой 37" o:spid="_x0000_s1155" type="#_x0000_t32" style="position:absolute;margin-left:252pt;margin-top:23.25pt;width:0;height:263.95pt;flip:y;z-index:251717120;visibility:visible" strokecolor="red">
            <v:stroke endarrow="block"/>
          </v:shape>
        </w:pict>
      </w:r>
    </w:p>
    <w:p w:rsidR="000D48E8" w:rsidRPr="00D247B0" w:rsidRDefault="000D48E8" w:rsidP="00B2563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pict>
          <v:shape id="Прямая со стрелкой 36" o:spid="_x0000_s1156" type="#_x0000_t32" style="position:absolute;margin-left:543pt;margin-top:15.7pt;width:0;height:295.5pt;rotation:180;z-index:251719168;visibility:visible" strokecolor="red">
            <v:stroke endarrow="block"/>
          </v:shape>
        </w:pict>
      </w:r>
    </w:p>
    <w:p w:rsidR="000D48E8" w:rsidRPr="00D247B0" w:rsidRDefault="000D48E8" w:rsidP="00B25637">
      <w:pPr>
        <w:rPr>
          <w:rFonts w:ascii="Times New Roman" w:hAnsi="Times New Roman" w:cs="Times New Roman"/>
          <w:sz w:val="28"/>
          <w:szCs w:val="28"/>
        </w:rPr>
      </w:pPr>
    </w:p>
    <w:p w:rsidR="000D48E8" w:rsidRPr="00D247B0" w:rsidRDefault="000D48E8" w:rsidP="00B25637">
      <w:pPr>
        <w:rPr>
          <w:rFonts w:ascii="Times New Roman" w:hAnsi="Times New Roman" w:cs="Times New Roman"/>
          <w:sz w:val="28"/>
          <w:szCs w:val="28"/>
        </w:rPr>
      </w:pPr>
    </w:p>
    <w:p w:rsidR="000D48E8" w:rsidRPr="00D247B0" w:rsidRDefault="000D48E8" w:rsidP="00B25637">
      <w:pPr>
        <w:rPr>
          <w:rFonts w:ascii="Times New Roman" w:hAnsi="Times New Roman" w:cs="Times New Roman"/>
          <w:sz w:val="28"/>
          <w:szCs w:val="28"/>
        </w:rPr>
      </w:pPr>
    </w:p>
    <w:p w:rsidR="000D48E8" w:rsidRPr="00D247B0" w:rsidRDefault="000D48E8" w:rsidP="00B25637">
      <w:pPr>
        <w:rPr>
          <w:rFonts w:ascii="Times New Roman" w:hAnsi="Times New Roman" w:cs="Times New Roman"/>
          <w:sz w:val="28"/>
          <w:szCs w:val="28"/>
        </w:rPr>
      </w:pPr>
    </w:p>
    <w:p w:rsidR="000D48E8" w:rsidRPr="00D247B0" w:rsidRDefault="000D48E8" w:rsidP="00B2563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pict>
          <v:shape id="Прямая со стрелкой 35" o:spid="_x0000_s1157" type="#_x0000_t32" style="position:absolute;margin-left:-7.5pt;margin-top:18.6pt;width:261.8pt;height:0;z-index:251715072;visibility:visible" strokecolor="red">
            <v:stroke endarrow="block"/>
          </v:shape>
        </w:pict>
      </w:r>
    </w:p>
    <w:p w:rsidR="000D48E8" w:rsidRPr="00D247B0" w:rsidRDefault="000D48E8" w:rsidP="00B2563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pict>
          <v:shape id="Прямая со стрелкой 34" o:spid="_x0000_s1158" type="#_x0000_t32" style="position:absolute;margin-left:-6pt;margin-top:10.4pt;width:259.5pt;height:0;rotation:180;z-index:251716096;visibility:visible" strokecolor="red">
            <v:stroke endarrow="block"/>
          </v:shape>
        </w:pict>
      </w:r>
    </w:p>
    <w:p w:rsidR="000D48E8" w:rsidRPr="00D247B0" w:rsidRDefault="000D48E8" w:rsidP="00B2563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pict>
          <v:shape id="Прямая со стрелкой 33" o:spid="_x0000_s1159" type="#_x0000_t32" style="position:absolute;margin-left:303.75pt;margin-top:14.15pt;width:.05pt;height:58.5pt;flip:x;z-index:251699712;visibility:visible"/>
        </w:pict>
      </w:r>
      <w:r>
        <w:rPr>
          <w:noProof/>
          <w:lang w:val="en-US"/>
        </w:rPr>
        <w:pict>
          <v:rect id="Прямоугольник 32" o:spid="_x0000_s1160" style="position:absolute;margin-left:217.15pt;margin-top:17.5pt;width:28.5pt;height:24.75pt;rotation:90;z-index:251619840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31" o:spid="_x0000_s1161" style="position:absolute;margin-left:160.15pt;margin-top:16.75pt;width:28.5pt;height:24.75pt;rotation:90;z-index:251662848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30" o:spid="_x0000_s1162" style="position:absolute;margin-left:30.4pt;margin-top:16.75pt;width:28.5pt;height:24.75pt;rotation:90;z-index:251665920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29" o:spid="_x0000_s1163" style="position:absolute;margin-left:74.65pt;margin-top:16.75pt;width:28.5pt;height:24.75pt;rotation:90;z-index:251664896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28" o:spid="_x0000_s1164" style="position:absolute;margin-left:118.9pt;margin-top:16.75pt;width:28.5pt;height:24.75pt;rotation:90;z-index:251663872;visibility:visible" fillcolor="#ccc0d9">
            <v:textbox>
              <w:txbxContent>
                <w:p w:rsidR="000D48E8" w:rsidRPr="0023157A" w:rsidRDefault="000D48E8" w:rsidP="00B25637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</w:p>
    <w:p w:rsidR="000D48E8" w:rsidRDefault="000D48E8" w:rsidP="00B2563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pict>
          <v:shape id="Поле 27" o:spid="_x0000_s1165" type="#_x0000_t202" style="position:absolute;margin-left:40.5pt;margin-top:25.35pt;width:69.75pt;height:17.25pt;z-index:251598336;visibility:visible">
            <v:textbox>
              <w:txbxContent>
                <w:p w:rsidR="000D48E8" w:rsidRPr="007418DF" w:rsidRDefault="000D48E8" w:rsidP="00B25637">
                  <w:pPr>
                    <w:spacing w:after="0" w:line="240" w:lineRule="auto"/>
                    <w:rPr>
                      <w:rFonts w:ascii="Arial Narrow" w:hAnsi="Arial Narrow" w:cs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 Narrow"/>
                      <w:sz w:val="20"/>
                      <w:szCs w:val="20"/>
                    </w:rPr>
                    <w:t>Ул. Новая</w:t>
                  </w:r>
                </w:p>
                <w:p w:rsidR="000D48E8" w:rsidRDefault="000D48E8" w:rsidP="00B25637">
                  <w:pPr>
                    <w:spacing w:after="0"/>
                    <w:rPr>
                      <w:rFonts w:ascii="Arial Narrow" w:hAnsi="Arial Narrow" w:cs="Arial Narrow"/>
                    </w:rPr>
                  </w:pPr>
                </w:p>
                <w:p w:rsidR="000D48E8" w:rsidRPr="007418DF" w:rsidRDefault="000D48E8" w:rsidP="00B25637">
                  <w:pPr>
                    <w:spacing w:after="0"/>
                    <w:rPr>
                      <w:rFonts w:ascii="Arial Narrow" w:hAnsi="Arial Narrow" w:cs="Arial Narrow"/>
                      <w:lang w:val="en-US"/>
                    </w:rPr>
                  </w:pPr>
                  <w:r>
                    <w:rPr>
                      <w:rFonts w:ascii="Arial Narrow" w:hAnsi="Arial Narrow" w:cs="Arial Narrow"/>
                    </w:rPr>
                    <w:t>С</w:t>
                  </w:r>
                  <w:r w:rsidRPr="007418DF">
                    <w:rPr>
                      <w:rFonts w:ascii="Arial Narrow" w:hAnsi="Arial Narrow" w:cs="Arial Narrow"/>
                    </w:rPr>
                    <w:t>ергеева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Прямая со стрелкой 26" o:spid="_x0000_s1166" type="#_x0000_t32" style="position:absolute;margin-left:-27.75pt;margin-top:23.8pt;width:276.75pt;height:.05pt;flip:y;z-index:251713024;visibility:visible" strokecolor="red">
            <v:stroke endarrow="block"/>
          </v:shape>
        </w:pict>
      </w:r>
      <w:r>
        <w:rPr>
          <w:noProof/>
          <w:lang w:val="en-US"/>
        </w:rPr>
        <w:pict>
          <v:group id="Группа 22" o:spid="_x0000_s1167" style="position:absolute;margin-left:-29.2pt;margin-top:20.85pt;width:283.5pt;height:30.75pt;z-index:251590144" coordorigin="675,14205" coordsize="5670,615">
            <v:rect id="Rectangle 14" o:spid="_x0000_s1168" style="position:absolute;left:675;top:14205;width:5670;height:615;visibility:visible" fillcolor="#ddd8c2" stroked="f"/>
            <v:shape id="AutoShape 15" o:spid="_x0000_s1169" type="#_x0000_t32" style="position:absolute;left:885;top:14670;width:5070;height:0;visibility:visible" o:connectortype="straight">
              <v:stroke endarrow="block"/>
            </v:shape>
            <v:shape id="AutoShape 16" o:spid="_x0000_s1170" type="#_x0000_t32" style="position:absolute;left:885;top:14400;width:5070;height:0;rotation:180;visibility:visible" o:connectortype="straight">
              <v:stroke endarrow="block"/>
            </v:shape>
          </v:group>
        </w:pict>
      </w:r>
    </w:p>
    <w:p w:rsidR="000D48E8" w:rsidRDefault="000D48E8" w:rsidP="00B2563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pict>
          <v:rect id="Прямоугольник 166" o:spid="_x0000_s1171" style="position:absolute;margin-left:258pt;margin-top:27.7pt;width:3.55pt;height:21.5pt;flip:x;z-index:251726336;visibility:visible;v-text-anchor:middle" strokecolor="#243f60" strokeweight="2pt"/>
        </w:pict>
      </w:r>
      <w:r>
        <w:rPr>
          <w:noProof/>
          <w:lang w:val="en-US"/>
        </w:rPr>
        <w:pict>
          <v:rect id="Прямоугольник 167" o:spid="_x0000_s1172" style="position:absolute;margin-left:263.55pt;margin-top:27.7pt;width:3.6pt;height:21.5pt;flip:x;z-index:251727360;visibility:visible;v-text-anchor:middle" strokecolor="#243f60" strokeweight="2pt"/>
        </w:pict>
      </w:r>
      <w:r>
        <w:rPr>
          <w:noProof/>
          <w:lang w:val="en-US"/>
        </w:rPr>
        <w:pict>
          <v:rect id="Прямоугольник 168" o:spid="_x0000_s1173" style="position:absolute;margin-left:270.1pt;margin-top:27.65pt;width:3.6pt;height:21.5pt;flip:x;z-index:251728384;visibility:visible;v-text-anchor:middle" strokecolor="#243f60" strokeweight="2pt"/>
        </w:pict>
      </w:r>
      <w:r>
        <w:rPr>
          <w:noProof/>
          <w:lang w:val="en-US"/>
        </w:rPr>
        <w:pict>
          <v:rect id="Прямоугольник 170" o:spid="_x0000_s1174" style="position:absolute;margin-left:276.8pt;margin-top:27.65pt;width:3.6pt;height:21.5pt;flip:x;z-index:251730432;visibility:visible;v-text-anchor:middle" strokecolor="#243f60" strokeweight="2pt"/>
        </w:pict>
      </w:r>
      <w:r>
        <w:rPr>
          <w:noProof/>
          <w:lang w:val="en-US"/>
        </w:rPr>
        <w:pict>
          <v:rect id="Прямоугольник 20" o:spid="_x0000_s1175" style="position:absolute;margin-left:252pt;margin-top:208.4pt;width:29.95pt;height:13.5pt;z-index:251721216;visibility:visible" fillcolor="#c0504d"/>
        </w:pict>
      </w:r>
      <w:r>
        <w:rPr>
          <w:noProof/>
          <w:lang w:val="en-US"/>
        </w:rPr>
        <w:pict>
          <v:rect id="Прямоугольник 19" o:spid="_x0000_s1176" style="position:absolute;margin-left:251.3pt;margin-top:2.15pt;width:29.95pt;height:13.5pt;z-index:251720192;visibility:visible" fillcolor="#c0504d"/>
        </w:pict>
      </w:r>
      <w:r>
        <w:rPr>
          <w:noProof/>
          <w:lang w:val="en-US"/>
        </w:rPr>
        <w:pict>
          <v:shape id="Прямая со стрелкой 18" o:spid="_x0000_s1177" type="#_x0000_t32" style="position:absolute;margin-left:281.25pt;margin-top:27.6pt;width:18pt;height:0;z-index:251703808;visibility:visible" strokecolor="red">
            <v:stroke endarrow="block"/>
          </v:shape>
        </w:pict>
      </w:r>
      <w:r>
        <w:rPr>
          <w:noProof/>
          <w:lang w:val="en-US"/>
        </w:rPr>
        <w:pict>
          <v:shape id="Прямая со стрелкой 17" o:spid="_x0000_s1178" type="#_x0000_t32" style="position:absolute;margin-left:-15.05pt;margin-top:20.8pt;width:276.75pt;height:.05pt;rotation:180;flip:y;z-index:251714048;visibility:visible" strokecolor="red">
            <v:stroke endarrow="block"/>
          </v:shape>
        </w:pict>
      </w:r>
      <w:r>
        <w:rPr>
          <w:noProof/>
          <w:lang w:val="en-US"/>
        </w:rPr>
        <w:pict>
          <v:shape id="Прямая со стрелкой 16" o:spid="_x0000_s1179" type="#_x0000_t32" style="position:absolute;margin-left:259.5pt;margin-top:10.3pt;width:1.55pt;height:349.55pt;z-index:251708928;visibility:visible" strokecolor="red">
            <v:stroke endarrow="block"/>
          </v:shape>
        </w:pict>
      </w:r>
    </w:p>
    <w:p w:rsidR="000D48E8" w:rsidRDefault="000D48E8" w:rsidP="00B25637">
      <w:pPr>
        <w:tabs>
          <w:tab w:val="left" w:pos="577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pict>
          <v:rect id="Прямоугольник 21" o:spid="_x0000_s1180" style="position:absolute;margin-left:262.75pt;margin-top:22.65pt;width:7.4pt;height:121.1pt;z-index:251722240;visibility:visible" fillcolor="#c0504d"/>
        </w:pict>
      </w:r>
      <w:r>
        <w:rPr>
          <w:noProof/>
          <w:lang w:val="en-US"/>
        </w:rPr>
        <w:pict>
          <v:shape id="Прямая со стрелкой 15" o:spid="_x0000_s1181" type="#_x0000_t32" style="position:absolute;margin-left:273.8pt;margin-top:4.25pt;width:.75pt;height:435pt;flip:x y;z-index:251693568;visibility:visible" strokecolor="red">
            <v:stroke endarrow="block"/>
          </v:shape>
        </w:pict>
      </w:r>
      <w:r>
        <w:rPr>
          <w:noProof/>
          <w:lang w:val="en-US"/>
        </w:rPr>
        <w:pict>
          <v:shape id="Прямая со стрелкой 14" o:spid="_x0000_s1182" type="#_x0000_t32" style="position:absolute;margin-left:266.25pt;margin-top:362.85pt;width:276.75pt;height:.05pt;flip:y;z-index:251705856;visibility:visible" strokecolor="red">
            <v:stroke endarrow="block"/>
          </v:shape>
        </w:pict>
      </w:r>
      <w:r>
        <w:rPr>
          <w:noProof/>
          <w:lang w:val="en-US"/>
        </w:rPr>
        <w:pict>
          <v:shape id="Прямая со стрелкой 13" o:spid="_x0000_s1183" type="#_x0000_t32" style="position:absolute;margin-left:283.5pt;margin-top:36.6pt;width:229.5pt;height:0;rotation:180;flip:x;z-index:251718144;visibility:visible" strokecolor="red">
            <v:stroke endarrow="block"/>
          </v:shape>
        </w:pict>
      </w:r>
      <w:r>
        <w:rPr>
          <w:noProof/>
          <w:lang w:val="en-US"/>
        </w:rPr>
        <w:pict>
          <v:shape id="Прямая со стрелкой 12" o:spid="_x0000_s1184" type="#_x0000_t32" style="position:absolute;margin-left:283.5pt;margin-top:194.1pt;width:276.75pt;height:.05pt;rotation:180;flip:y;z-index:251712000;visibility:visible" strokecolor="red">
            <v:stroke endarrow="block"/>
          </v:shape>
        </w:pict>
      </w:r>
      <w:r>
        <w:rPr>
          <w:noProof/>
          <w:lang w:val="en-US"/>
        </w:rPr>
        <w:pict>
          <v:shape id="Прямая со стрелкой 11" o:spid="_x0000_s1185" type="#_x0000_t32" style="position:absolute;margin-left:273.75pt;margin-top:177.6pt;width:276.75pt;height:.05pt;flip:y;z-index:251710976;visibility:visible" strokecolor="red">
            <v:stroke endarrow="block"/>
          </v:shape>
        </w:pict>
      </w:r>
      <w:r>
        <w:rPr>
          <w:noProof/>
          <w:lang w:val="en-US"/>
        </w:rPr>
        <w:pict>
          <v:shape id="Прямая со стрелкой 10" o:spid="_x0000_s1186" type="#_x0000_t32" style="position:absolute;margin-left:-31.5pt;margin-top:331.3pt;width:276.75pt;height:.05pt;rotation:180;flip:y;z-index:251709952;visibility:visible" strokecolor="red">
            <v:stroke endarrow="block"/>
          </v:shape>
        </w:pict>
      </w:r>
      <w:r>
        <w:rPr>
          <w:noProof/>
          <w:lang w:val="en-US"/>
        </w:rPr>
        <w:pict>
          <v:shape id="Прямая со стрелкой 9" o:spid="_x0000_s1187" type="#_x0000_t32" style="position:absolute;margin-left:-21pt;margin-top:367.35pt;width:276.75pt;height:.05pt;flip:y;z-index:251704832;visibility:visible" strokecolor="red">
            <v:stroke endarrow="block"/>
          </v:shape>
        </w:pict>
      </w:r>
      <w:r>
        <w:rPr>
          <w:noProof/>
          <w:lang w:val="en-US"/>
        </w:rPr>
        <w:pict>
          <v:shape id="Прямая со стрелкой 8" o:spid="_x0000_s1188" type="#_x0000_t32" style="position:absolute;margin-left:-17.25pt;margin-top:309.6pt;width:276.75pt;height:.05pt;flip:y;z-index:251696640;visibility:visible" strokecolor="red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73305B"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7.25pt;height:13.5pt;visibility:visible">
            <v:imagedata r:id="rId5" o:title="" croptop="13769f" cropbottom="25660f" cropleft="11129f" cropright="11500f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3305B"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_x0000_i1026" type="#_x0000_t75" style="width:17.25pt;height:13.5pt;visibility:visible">
            <v:imagedata r:id="rId5" o:title="" croptop="13769f" cropbottom="25660f" cropleft="11129f" cropright="11500f"/>
          </v:shape>
        </w:pict>
      </w:r>
    </w:p>
    <w:p w:rsidR="000D48E8" w:rsidRPr="00B24361" w:rsidRDefault="000D48E8" w:rsidP="00B25637">
      <w:pPr>
        <w:rPr>
          <w:rFonts w:ascii="Times New Roman" w:hAnsi="Times New Roman" w:cs="Times New Roman"/>
          <w:sz w:val="28"/>
          <w:szCs w:val="28"/>
        </w:rPr>
      </w:pPr>
    </w:p>
    <w:p w:rsidR="000D48E8" w:rsidRPr="00B24361" w:rsidRDefault="000D48E8" w:rsidP="00B25637">
      <w:pPr>
        <w:rPr>
          <w:rFonts w:ascii="Times New Roman" w:hAnsi="Times New Roman" w:cs="Times New Roman"/>
          <w:sz w:val="28"/>
          <w:szCs w:val="28"/>
        </w:rPr>
      </w:pPr>
    </w:p>
    <w:p w:rsidR="000D48E8" w:rsidRPr="00B24361" w:rsidRDefault="000D48E8" w:rsidP="00B25637">
      <w:pPr>
        <w:rPr>
          <w:rFonts w:ascii="Times New Roman" w:hAnsi="Times New Roman" w:cs="Times New Roman"/>
          <w:sz w:val="28"/>
          <w:szCs w:val="28"/>
        </w:rPr>
      </w:pPr>
    </w:p>
    <w:p w:rsidR="000D48E8" w:rsidRPr="00B24361" w:rsidRDefault="000D48E8" w:rsidP="00B25637">
      <w:pPr>
        <w:rPr>
          <w:rFonts w:ascii="Times New Roman" w:hAnsi="Times New Roman" w:cs="Times New Roman"/>
          <w:sz w:val="28"/>
          <w:szCs w:val="28"/>
        </w:rPr>
      </w:pPr>
    </w:p>
    <w:p w:rsidR="000D48E8" w:rsidRPr="00B24361" w:rsidRDefault="000D48E8" w:rsidP="00B25637">
      <w:pPr>
        <w:rPr>
          <w:rFonts w:ascii="Times New Roman" w:hAnsi="Times New Roman" w:cs="Times New Roman"/>
          <w:sz w:val="28"/>
          <w:szCs w:val="28"/>
        </w:rPr>
      </w:pPr>
    </w:p>
    <w:p w:rsidR="000D48E8" w:rsidRPr="00B24361" w:rsidRDefault="000D48E8" w:rsidP="00B25637">
      <w:pPr>
        <w:rPr>
          <w:rFonts w:ascii="Times New Roman" w:hAnsi="Times New Roman" w:cs="Times New Roman"/>
          <w:sz w:val="28"/>
          <w:szCs w:val="28"/>
        </w:rPr>
      </w:pPr>
    </w:p>
    <w:p w:rsidR="000D48E8" w:rsidRPr="00B24361" w:rsidRDefault="000D48E8" w:rsidP="00B25637">
      <w:pPr>
        <w:rPr>
          <w:rFonts w:ascii="Times New Roman" w:hAnsi="Times New Roman" w:cs="Times New Roman"/>
          <w:sz w:val="28"/>
          <w:szCs w:val="28"/>
        </w:rPr>
      </w:pPr>
    </w:p>
    <w:p w:rsidR="000D48E8" w:rsidRPr="00B24361" w:rsidRDefault="000D48E8" w:rsidP="00B25637">
      <w:pPr>
        <w:rPr>
          <w:rFonts w:ascii="Times New Roman" w:hAnsi="Times New Roman" w:cs="Times New Roman"/>
          <w:sz w:val="28"/>
          <w:szCs w:val="28"/>
        </w:rPr>
      </w:pPr>
    </w:p>
    <w:p w:rsidR="000D48E8" w:rsidRPr="00B24361" w:rsidRDefault="000D48E8" w:rsidP="00B25637">
      <w:pPr>
        <w:rPr>
          <w:rFonts w:ascii="Times New Roman" w:hAnsi="Times New Roman" w:cs="Times New Roman"/>
          <w:sz w:val="28"/>
          <w:szCs w:val="28"/>
        </w:rPr>
      </w:pPr>
    </w:p>
    <w:p w:rsidR="000D48E8" w:rsidRDefault="000D48E8" w:rsidP="00B25637">
      <w:pPr>
        <w:rPr>
          <w:rFonts w:ascii="Times New Roman" w:hAnsi="Times New Roman" w:cs="Times New Roman"/>
          <w:sz w:val="28"/>
          <w:szCs w:val="28"/>
        </w:rPr>
      </w:pPr>
    </w:p>
    <w:p w:rsidR="000D48E8" w:rsidRDefault="000D48E8" w:rsidP="00B25637">
      <w:pPr>
        <w:tabs>
          <w:tab w:val="left" w:pos="948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pict>
          <v:rect id="Прямоугольник 7" o:spid="_x0000_s1189" style="position:absolute;margin-left:259.5pt;margin-top:-.3pt;width:22.55pt;height:13.5pt;z-index:251723264;visibility:visible" fillcolor="#c0504d"/>
        </w:pic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D48E8" w:rsidRDefault="000D48E8" w:rsidP="00B25637">
      <w:pPr>
        <w:tabs>
          <w:tab w:val="left" w:pos="948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pict>
          <v:rect id="Прямоугольник 6" o:spid="_x0000_s1190" style="position:absolute;margin-left:252pt;margin-top:28.2pt;width:22.55pt;height:13.5pt;z-index:251724288;visibility:visible" fillcolor="#c0504d"/>
        </w:pict>
      </w:r>
    </w:p>
    <w:p w:rsidR="000D48E8" w:rsidRDefault="000D48E8" w:rsidP="00B25637">
      <w:pPr>
        <w:tabs>
          <w:tab w:val="left" w:pos="948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pict>
          <v:rect id="Прямоугольник 5" o:spid="_x0000_s1191" style="position:absolute;margin-left:249pt;margin-top:17.65pt;width:33.05pt;height:63.75pt;z-index:251725312;visibility:visible" fillcolor="gray" stroked="f"/>
        </w:pict>
      </w:r>
      <w:r>
        <w:rPr>
          <w:noProof/>
          <w:lang w:val="en-US"/>
        </w:rPr>
        <w:pict>
          <v:shape id="Прямая со стрелкой 4" o:spid="_x0000_s1192" type="#_x0000_t32" style="position:absolute;margin-left:-18.7pt;margin-top:16.9pt;width:266.2pt;height:.7pt;z-index:251707904;visibility:visible" strokecolor="red">
            <v:stroke endarrow="block"/>
          </v:shape>
        </w:pict>
      </w:r>
      <w:r>
        <w:rPr>
          <w:noProof/>
          <w:lang w:val="en-US"/>
        </w:rPr>
        <w:pict>
          <v:shape id="Прямая со стрелкой 3" o:spid="_x0000_s1193" type="#_x0000_t32" style="position:absolute;margin-left:270.75pt;margin-top:16.9pt;width:272.25pt;height:.75pt;z-index:251706880;visibility:visible" strokecolor="red">
            <v:stroke endarrow="block"/>
          </v:shape>
        </w:pict>
      </w:r>
    </w:p>
    <w:p w:rsidR="000D48E8" w:rsidRDefault="000D48E8"/>
    <w:sectPr w:rsidR="000D48E8" w:rsidSect="00B256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A18A3"/>
    <w:multiLevelType w:val="hybridMultilevel"/>
    <w:tmpl w:val="80387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F075BB"/>
    <w:multiLevelType w:val="hybridMultilevel"/>
    <w:tmpl w:val="C3DA2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5637"/>
    <w:rsid w:val="00000DCF"/>
    <w:rsid w:val="000047E3"/>
    <w:rsid w:val="0001080B"/>
    <w:rsid w:val="00026A77"/>
    <w:rsid w:val="00034AA8"/>
    <w:rsid w:val="00037E89"/>
    <w:rsid w:val="000440C6"/>
    <w:rsid w:val="00046ED4"/>
    <w:rsid w:val="00051D49"/>
    <w:rsid w:val="000537EE"/>
    <w:rsid w:val="00053E51"/>
    <w:rsid w:val="000647E9"/>
    <w:rsid w:val="00065E32"/>
    <w:rsid w:val="0006746A"/>
    <w:rsid w:val="00072C27"/>
    <w:rsid w:val="0008003C"/>
    <w:rsid w:val="0008119C"/>
    <w:rsid w:val="00091B09"/>
    <w:rsid w:val="00093E5D"/>
    <w:rsid w:val="000940D8"/>
    <w:rsid w:val="00095C0C"/>
    <w:rsid w:val="000A5576"/>
    <w:rsid w:val="000C065A"/>
    <w:rsid w:val="000C0E13"/>
    <w:rsid w:val="000C5B4B"/>
    <w:rsid w:val="000C7037"/>
    <w:rsid w:val="000D2B47"/>
    <w:rsid w:val="000D3AB0"/>
    <w:rsid w:val="000D48E8"/>
    <w:rsid w:val="000E6365"/>
    <w:rsid w:val="00101791"/>
    <w:rsid w:val="00111C48"/>
    <w:rsid w:val="00112C52"/>
    <w:rsid w:val="00112D45"/>
    <w:rsid w:val="0011719C"/>
    <w:rsid w:val="00121027"/>
    <w:rsid w:val="00124D7B"/>
    <w:rsid w:val="00136C9D"/>
    <w:rsid w:val="0015193E"/>
    <w:rsid w:val="00153497"/>
    <w:rsid w:val="00154D45"/>
    <w:rsid w:val="001563F0"/>
    <w:rsid w:val="00160914"/>
    <w:rsid w:val="00170828"/>
    <w:rsid w:val="00171856"/>
    <w:rsid w:val="00173847"/>
    <w:rsid w:val="00175FB1"/>
    <w:rsid w:val="00185890"/>
    <w:rsid w:val="001905BF"/>
    <w:rsid w:val="00192B48"/>
    <w:rsid w:val="001A5039"/>
    <w:rsid w:val="001A520A"/>
    <w:rsid w:val="001B63FB"/>
    <w:rsid w:val="001D2DE8"/>
    <w:rsid w:val="001D3287"/>
    <w:rsid w:val="001D67EC"/>
    <w:rsid w:val="001D7741"/>
    <w:rsid w:val="001E2A9F"/>
    <w:rsid w:val="001E57AD"/>
    <w:rsid w:val="001F7872"/>
    <w:rsid w:val="002010A3"/>
    <w:rsid w:val="00203AC3"/>
    <w:rsid w:val="0020661E"/>
    <w:rsid w:val="00207008"/>
    <w:rsid w:val="0021150D"/>
    <w:rsid w:val="002273FA"/>
    <w:rsid w:val="0023157A"/>
    <w:rsid w:val="00234184"/>
    <w:rsid w:val="0023517B"/>
    <w:rsid w:val="00236C4B"/>
    <w:rsid w:val="00240470"/>
    <w:rsid w:val="00245CE9"/>
    <w:rsid w:val="002464C4"/>
    <w:rsid w:val="002472C8"/>
    <w:rsid w:val="00250A81"/>
    <w:rsid w:val="00255D2F"/>
    <w:rsid w:val="00263345"/>
    <w:rsid w:val="002716AF"/>
    <w:rsid w:val="00274276"/>
    <w:rsid w:val="00275695"/>
    <w:rsid w:val="002777F2"/>
    <w:rsid w:val="00283054"/>
    <w:rsid w:val="002839A6"/>
    <w:rsid w:val="00285364"/>
    <w:rsid w:val="002876CC"/>
    <w:rsid w:val="0029400E"/>
    <w:rsid w:val="002962F5"/>
    <w:rsid w:val="002A0920"/>
    <w:rsid w:val="002A0DAC"/>
    <w:rsid w:val="002A3A7F"/>
    <w:rsid w:val="002A58A6"/>
    <w:rsid w:val="002B002F"/>
    <w:rsid w:val="002B06BB"/>
    <w:rsid w:val="002B09F7"/>
    <w:rsid w:val="002B216E"/>
    <w:rsid w:val="002B6ECB"/>
    <w:rsid w:val="002C17DC"/>
    <w:rsid w:val="002C3C35"/>
    <w:rsid w:val="002C3F20"/>
    <w:rsid w:val="002C6038"/>
    <w:rsid w:val="002D6184"/>
    <w:rsid w:val="002E2427"/>
    <w:rsid w:val="002E660A"/>
    <w:rsid w:val="002F63EE"/>
    <w:rsid w:val="003202BE"/>
    <w:rsid w:val="003215D8"/>
    <w:rsid w:val="00322564"/>
    <w:rsid w:val="00325C5C"/>
    <w:rsid w:val="003411B9"/>
    <w:rsid w:val="003421AC"/>
    <w:rsid w:val="00342E6E"/>
    <w:rsid w:val="00354840"/>
    <w:rsid w:val="00356C53"/>
    <w:rsid w:val="00364D11"/>
    <w:rsid w:val="00367B38"/>
    <w:rsid w:val="003701E7"/>
    <w:rsid w:val="00375B5F"/>
    <w:rsid w:val="0037731D"/>
    <w:rsid w:val="00377D35"/>
    <w:rsid w:val="00384F54"/>
    <w:rsid w:val="003930D0"/>
    <w:rsid w:val="00397DA5"/>
    <w:rsid w:val="00397F54"/>
    <w:rsid w:val="003A1D6C"/>
    <w:rsid w:val="003A2040"/>
    <w:rsid w:val="003A4DEF"/>
    <w:rsid w:val="003A55B8"/>
    <w:rsid w:val="003A628F"/>
    <w:rsid w:val="003A7A59"/>
    <w:rsid w:val="003A7C38"/>
    <w:rsid w:val="003B1EAC"/>
    <w:rsid w:val="003B2045"/>
    <w:rsid w:val="003B6C5D"/>
    <w:rsid w:val="003C3834"/>
    <w:rsid w:val="003C57FC"/>
    <w:rsid w:val="003C5A1B"/>
    <w:rsid w:val="003D24E9"/>
    <w:rsid w:val="003D36B0"/>
    <w:rsid w:val="003E00EB"/>
    <w:rsid w:val="003E4270"/>
    <w:rsid w:val="003F4181"/>
    <w:rsid w:val="004000C8"/>
    <w:rsid w:val="004043F8"/>
    <w:rsid w:val="0040528A"/>
    <w:rsid w:val="0041291C"/>
    <w:rsid w:val="004200F8"/>
    <w:rsid w:val="00424BC2"/>
    <w:rsid w:val="00442744"/>
    <w:rsid w:val="00444B92"/>
    <w:rsid w:val="00444DBD"/>
    <w:rsid w:val="00445387"/>
    <w:rsid w:val="0044576E"/>
    <w:rsid w:val="00454DFC"/>
    <w:rsid w:val="00461BAC"/>
    <w:rsid w:val="00466935"/>
    <w:rsid w:val="0047062D"/>
    <w:rsid w:val="00473FA0"/>
    <w:rsid w:val="00476E9A"/>
    <w:rsid w:val="00477F4D"/>
    <w:rsid w:val="00485F55"/>
    <w:rsid w:val="004A38D1"/>
    <w:rsid w:val="004A7707"/>
    <w:rsid w:val="004B28F4"/>
    <w:rsid w:val="004B6B54"/>
    <w:rsid w:val="004C2F05"/>
    <w:rsid w:val="004D4C97"/>
    <w:rsid w:val="004D55FA"/>
    <w:rsid w:val="004E16E8"/>
    <w:rsid w:val="004E1F1E"/>
    <w:rsid w:val="004F1C81"/>
    <w:rsid w:val="004F44D1"/>
    <w:rsid w:val="004F5169"/>
    <w:rsid w:val="004F5D7C"/>
    <w:rsid w:val="004F74F5"/>
    <w:rsid w:val="005005D9"/>
    <w:rsid w:val="00503A13"/>
    <w:rsid w:val="00504B81"/>
    <w:rsid w:val="00507E4B"/>
    <w:rsid w:val="00516828"/>
    <w:rsid w:val="00516D2E"/>
    <w:rsid w:val="005211F4"/>
    <w:rsid w:val="0054685D"/>
    <w:rsid w:val="00547DAB"/>
    <w:rsid w:val="00550F96"/>
    <w:rsid w:val="00551E1D"/>
    <w:rsid w:val="0055598D"/>
    <w:rsid w:val="00562D6E"/>
    <w:rsid w:val="00565F05"/>
    <w:rsid w:val="00566063"/>
    <w:rsid w:val="00567108"/>
    <w:rsid w:val="0058216D"/>
    <w:rsid w:val="005828FF"/>
    <w:rsid w:val="00586144"/>
    <w:rsid w:val="005938E4"/>
    <w:rsid w:val="00593B6F"/>
    <w:rsid w:val="005B06BF"/>
    <w:rsid w:val="005B0C6C"/>
    <w:rsid w:val="005B20A6"/>
    <w:rsid w:val="005B2B79"/>
    <w:rsid w:val="005B5E33"/>
    <w:rsid w:val="005C3BA8"/>
    <w:rsid w:val="005C4620"/>
    <w:rsid w:val="005D509D"/>
    <w:rsid w:val="005E3B1C"/>
    <w:rsid w:val="005F1144"/>
    <w:rsid w:val="005F4DFD"/>
    <w:rsid w:val="00603506"/>
    <w:rsid w:val="0060389C"/>
    <w:rsid w:val="00621608"/>
    <w:rsid w:val="006267AF"/>
    <w:rsid w:val="0062742F"/>
    <w:rsid w:val="00630F9D"/>
    <w:rsid w:val="0064313A"/>
    <w:rsid w:val="006465DF"/>
    <w:rsid w:val="00646A56"/>
    <w:rsid w:val="00651F14"/>
    <w:rsid w:val="006612F7"/>
    <w:rsid w:val="006624EF"/>
    <w:rsid w:val="006633EC"/>
    <w:rsid w:val="0066390A"/>
    <w:rsid w:val="00680AA1"/>
    <w:rsid w:val="00687C5D"/>
    <w:rsid w:val="006920FE"/>
    <w:rsid w:val="0069211C"/>
    <w:rsid w:val="006A0A17"/>
    <w:rsid w:val="006B0E64"/>
    <w:rsid w:val="006B1F3C"/>
    <w:rsid w:val="006B20DE"/>
    <w:rsid w:val="006B4B93"/>
    <w:rsid w:val="006B5621"/>
    <w:rsid w:val="006B7CE1"/>
    <w:rsid w:val="006C6033"/>
    <w:rsid w:val="006C7B8B"/>
    <w:rsid w:val="006D2A1B"/>
    <w:rsid w:val="006D3CB4"/>
    <w:rsid w:val="006D7735"/>
    <w:rsid w:val="006E2500"/>
    <w:rsid w:val="006E6384"/>
    <w:rsid w:val="006E7C3C"/>
    <w:rsid w:val="006F463F"/>
    <w:rsid w:val="007017E0"/>
    <w:rsid w:val="00705D1D"/>
    <w:rsid w:val="00711778"/>
    <w:rsid w:val="007157A4"/>
    <w:rsid w:val="007325C3"/>
    <w:rsid w:val="00732720"/>
    <w:rsid w:val="0073305B"/>
    <w:rsid w:val="00735884"/>
    <w:rsid w:val="00736F9C"/>
    <w:rsid w:val="007418DF"/>
    <w:rsid w:val="007439D9"/>
    <w:rsid w:val="0074445F"/>
    <w:rsid w:val="007449D1"/>
    <w:rsid w:val="00744F67"/>
    <w:rsid w:val="00750DFC"/>
    <w:rsid w:val="007630A1"/>
    <w:rsid w:val="00763FAA"/>
    <w:rsid w:val="00770F67"/>
    <w:rsid w:val="00771A6B"/>
    <w:rsid w:val="00773457"/>
    <w:rsid w:val="007777D0"/>
    <w:rsid w:val="00782BF7"/>
    <w:rsid w:val="00792ECD"/>
    <w:rsid w:val="00797F2B"/>
    <w:rsid w:val="007A0658"/>
    <w:rsid w:val="007A2B95"/>
    <w:rsid w:val="007B0071"/>
    <w:rsid w:val="007B27CE"/>
    <w:rsid w:val="007B530A"/>
    <w:rsid w:val="007C2B88"/>
    <w:rsid w:val="007C3F6A"/>
    <w:rsid w:val="007C5F84"/>
    <w:rsid w:val="007D005C"/>
    <w:rsid w:val="007D2B82"/>
    <w:rsid w:val="007E3EBD"/>
    <w:rsid w:val="007E5570"/>
    <w:rsid w:val="007E6343"/>
    <w:rsid w:val="007E77E9"/>
    <w:rsid w:val="007F0900"/>
    <w:rsid w:val="007F7273"/>
    <w:rsid w:val="00800479"/>
    <w:rsid w:val="00800DF2"/>
    <w:rsid w:val="00801D2F"/>
    <w:rsid w:val="008125BC"/>
    <w:rsid w:val="00815097"/>
    <w:rsid w:val="0082352C"/>
    <w:rsid w:val="0082754E"/>
    <w:rsid w:val="00835CB1"/>
    <w:rsid w:val="00847D0B"/>
    <w:rsid w:val="00850679"/>
    <w:rsid w:val="00852417"/>
    <w:rsid w:val="0085731E"/>
    <w:rsid w:val="00863CD3"/>
    <w:rsid w:val="0086407C"/>
    <w:rsid w:val="008761C7"/>
    <w:rsid w:val="008820EE"/>
    <w:rsid w:val="00882C99"/>
    <w:rsid w:val="008852A0"/>
    <w:rsid w:val="00891FB5"/>
    <w:rsid w:val="00893E9F"/>
    <w:rsid w:val="008B4057"/>
    <w:rsid w:val="008D617A"/>
    <w:rsid w:val="008E141F"/>
    <w:rsid w:val="008E4117"/>
    <w:rsid w:val="008E48ED"/>
    <w:rsid w:val="008F2A96"/>
    <w:rsid w:val="00900ECD"/>
    <w:rsid w:val="009023A3"/>
    <w:rsid w:val="009079EE"/>
    <w:rsid w:val="00915901"/>
    <w:rsid w:val="009203B0"/>
    <w:rsid w:val="0092159A"/>
    <w:rsid w:val="00937271"/>
    <w:rsid w:val="00940821"/>
    <w:rsid w:val="00941199"/>
    <w:rsid w:val="00947092"/>
    <w:rsid w:val="00956AF6"/>
    <w:rsid w:val="00960D1F"/>
    <w:rsid w:val="00962D2F"/>
    <w:rsid w:val="00967496"/>
    <w:rsid w:val="00975CAA"/>
    <w:rsid w:val="00977D95"/>
    <w:rsid w:val="00985F66"/>
    <w:rsid w:val="00987663"/>
    <w:rsid w:val="009A492E"/>
    <w:rsid w:val="009B60B2"/>
    <w:rsid w:val="009C06F0"/>
    <w:rsid w:val="009E0036"/>
    <w:rsid w:val="009E1692"/>
    <w:rsid w:val="009E26E1"/>
    <w:rsid w:val="009E5F73"/>
    <w:rsid w:val="009E7E6D"/>
    <w:rsid w:val="009F1ECE"/>
    <w:rsid w:val="00A0679A"/>
    <w:rsid w:val="00A17D64"/>
    <w:rsid w:val="00A22EDC"/>
    <w:rsid w:val="00A233BB"/>
    <w:rsid w:val="00A23FED"/>
    <w:rsid w:val="00A2586B"/>
    <w:rsid w:val="00A30E83"/>
    <w:rsid w:val="00A50800"/>
    <w:rsid w:val="00A515A9"/>
    <w:rsid w:val="00A53AD8"/>
    <w:rsid w:val="00A545E1"/>
    <w:rsid w:val="00A6165B"/>
    <w:rsid w:val="00A62806"/>
    <w:rsid w:val="00A66236"/>
    <w:rsid w:val="00A7082E"/>
    <w:rsid w:val="00A72ED2"/>
    <w:rsid w:val="00A747C8"/>
    <w:rsid w:val="00A75CB0"/>
    <w:rsid w:val="00A7606E"/>
    <w:rsid w:val="00A80559"/>
    <w:rsid w:val="00A81B7E"/>
    <w:rsid w:val="00A83177"/>
    <w:rsid w:val="00A8566A"/>
    <w:rsid w:val="00A865A0"/>
    <w:rsid w:val="00A92827"/>
    <w:rsid w:val="00A946E1"/>
    <w:rsid w:val="00AB3E8E"/>
    <w:rsid w:val="00AB74FE"/>
    <w:rsid w:val="00AD037D"/>
    <w:rsid w:val="00AD1B12"/>
    <w:rsid w:val="00AD4DC3"/>
    <w:rsid w:val="00AD6BC4"/>
    <w:rsid w:val="00AD755C"/>
    <w:rsid w:val="00AE6263"/>
    <w:rsid w:val="00AF295D"/>
    <w:rsid w:val="00AF3D6C"/>
    <w:rsid w:val="00AF4861"/>
    <w:rsid w:val="00AF648D"/>
    <w:rsid w:val="00AF685D"/>
    <w:rsid w:val="00B01515"/>
    <w:rsid w:val="00B02CD8"/>
    <w:rsid w:val="00B02F6B"/>
    <w:rsid w:val="00B05336"/>
    <w:rsid w:val="00B116C0"/>
    <w:rsid w:val="00B17B35"/>
    <w:rsid w:val="00B208D6"/>
    <w:rsid w:val="00B24361"/>
    <w:rsid w:val="00B25637"/>
    <w:rsid w:val="00B32C15"/>
    <w:rsid w:val="00B33172"/>
    <w:rsid w:val="00B54832"/>
    <w:rsid w:val="00B5657D"/>
    <w:rsid w:val="00B667CF"/>
    <w:rsid w:val="00B7009E"/>
    <w:rsid w:val="00B71F74"/>
    <w:rsid w:val="00B72A54"/>
    <w:rsid w:val="00B738F1"/>
    <w:rsid w:val="00B77D00"/>
    <w:rsid w:val="00B85A45"/>
    <w:rsid w:val="00B86C92"/>
    <w:rsid w:val="00B90429"/>
    <w:rsid w:val="00B91358"/>
    <w:rsid w:val="00BA38B7"/>
    <w:rsid w:val="00BB0221"/>
    <w:rsid w:val="00BD0B3C"/>
    <w:rsid w:val="00BD0F08"/>
    <w:rsid w:val="00BE2965"/>
    <w:rsid w:val="00BE3884"/>
    <w:rsid w:val="00BE7577"/>
    <w:rsid w:val="00BF1A0E"/>
    <w:rsid w:val="00BF2800"/>
    <w:rsid w:val="00BF46EB"/>
    <w:rsid w:val="00BF6321"/>
    <w:rsid w:val="00C01F23"/>
    <w:rsid w:val="00C02BCD"/>
    <w:rsid w:val="00C0517E"/>
    <w:rsid w:val="00C07315"/>
    <w:rsid w:val="00C07641"/>
    <w:rsid w:val="00C139E8"/>
    <w:rsid w:val="00C15492"/>
    <w:rsid w:val="00C229CE"/>
    <w:rsid w:val="00C233AE"/>
    <w:rsid w:val="00C35ADD"/>
    <w:rsid w:val="00C3713D"/>
    <w:rsid w:val="00C40755"/>
    <w:rsid w:val="00C40AA6"/>
    <w:rsid w:val="00C44B27"/>
    <w:rsid w:val="00C455AC"/>
    <w:rsid w:val="00C46D33"/>
    <w:rsid w:val="00C50450"/>
    <w:rsid w:val="00C51AC4"/>
    <w:rsid w:val="00C5793F"/>
    <w:rsid w:val="00C604FB"/>
    <w:rsid w:val="00C62D08"/>
    <w:rsid w:val="00C65E9E"/>
    <w:rsid w:val="00C71CF0"/>
    <w:rsid w:val="00C92437"/>
    <w:rsid w:val="00C93208"/>
    <w:rsid w:val="00C93BCF"/>
    <w:rsid w:val="00CA1103"/>
    <w:rsid w:val="00CA1485"/>
    <w:rsid w:val="00CB18E5"/>
    <w:rsid w:val="00CB253F"/>
    <w:rsid w:val="00CC2AD3"/>
    <w:rsid w:val="00CC7FF9"/>
    <w:rsid w:val="00CD0296"/>
    <w:rsid w:val="00CD08F3"/>
    <w:rsid w:val="00CD35D0"/>
    <w:rsid w:val="00CE42CC"/>
    <w:rsid w:val="00CE7791"/>
    <w:rsid w:val="00D00D0C"/>
    <w:rsid w:val="00D07316"/>
    <w:rsid w:val="00D14DAC"/>
    <w:rsid w:val="00D16CD8"/>
    <w:rsid w:val="00D247B0"/>
    <w:rsid w:val="00D2713B"/>
    <w:rsid w:val="00D27ADD"/>
    <w:rsid w:val="00D31E3D"/>
    <w:rsid w:val="00D32D49"/>
    <w:rsid w:val="00D35B3B"/>
    <w:rsid w:val="00D5692E"/>
    <w:rsid w:val="00D65B2A"/>
    <w:rsid w:val="00D7110B"/>
    <w:rsid w:val="00D73C8E"/>
    <w:rsid w:val="00D7546D"/>
    <w:rsid w:val="00D81209"/>
    <w:rsid w:val="00D85D15"/>
    <w:rsid w:val="00D901D5"/>
    <w:rsid w:val="00D9032B"/>
    <w:rsid w:val="00DA033E"/>
    <w:rsid w:val="00DA06C1"/>
    <w:rsid w:val="00DA526E"/>
    <w:rsid w:val="00DA763A"/>
    <w:rsid w:val="00DB2D9D"/>
    <w:rsid w:val="00DB3865"/>
    <w:rsid w:val="00DB5281"/>
    <w:rsid w:val="00DD3D17"/>
    <w:rsid w:val="00DE4C42"/>
    <w:rsid w:val="00DF2EBA"/>
    <w:rsid w:val="00DF3087"/>
    <w:rsid w:val="00DF4F32"/>
    <w:rsid w:val="00E01B72"/>
    <w:rsid w:val="00E0497A"/>
    <w:rsid w:val="00E070A5"/>
    <w:rsid w:val="00E07699"/>
    <w:rsid w:val="00E07EC7"/>
    <w:rsid w:val="00E13606"/>
    <w:rsid w:val="00E160EF"/>
    <w:rsid w:val="00E16422"/>
    <w:rsid w:val="00E21EF3"/>
    <w:rsid w:val="00E23243"/>
    <w:rsid w:val="00E23652"/>
    <w:rsid w:val="00E35353"/>
    <w:rsid w:val="00E44624"/>
    <w:rsid w:val="00E47DAB"/>
    <w:rsid w:val="00E55003"/>
    <w:rsid w:val="00E57E9F"/>
    <w:rsid w:val="00E60925"/>
    <w:rsid w:val="00E64E84"/>
    <w:rsid w:val="00E7312E"/>
    <w:rsid w:val="00E833FF"/>
    <w:rsid w:val="00E915DF"/>
    <w:rsid w:val="00EB259F"/>
    <w:rsid w:val="00EC7222"/>
    <w:rsid w:val="00ED4C51"/>
    <w:rsid w:val="00EE0F08"/>
    <w:rsid w:val="00EF0F30"/>
    <w:rsid w:val="00EF2E4B"/>
    <w:rsid w:val="00EF3DEF"/>
    <w:rsid w:val="00F043C9"/>
    <w:rsid w:val="00F070B4"/>
    <w:rsid w:val="00F10A5F"/>
    <w:rsid w:val="00F12DF6"/>
    <w:rsid w:val="00F148C5"/>
    <w:rsid w:val="00F152DB"/>
    <w:rsid w:val="00F16926"/>
    <w:rsid w:val="00F34FDB"/>
    <w:rsid w:val="00F507B5"/>
    <w:rsid w:val="00F50C5C"/>
    <w:rsid w:val="00F50EED"/>
    <w:rsid w:val="00F54BAE"/>
    <w:rsid w:val="00F54F5D"/>
    <w:rsid w:val="00F54FE9"/>
    <w:rsid w:val="00F61929"/>
    <w:rsid w:val="00F65926"/>
    <w:rsid w:val="00F72E16"/>
    <w:rsid w:val="00F73428"/>
    <w:rsid w:val="00F77121"/>
    <w:rsid w:val="00F823BE"/>
    <w:rsid w:val="00F85D2A"/>
    <w:rsid w:val="00F91FA3"/>
    <w:rsid w:val="00F92BBF"/>
    <w:rsid w:val="00F92C80"/>
    <w:rsid w:val="00FA278C"/>
    <w:rsid w:val="00FB4100"/>
    <w:rsid w:val="00FC0850"/>
    <w:rsid w:val="00FC3E98"/>
    <w:rsid w:val="00FC4C3B"/>
    <w:rsid w:val="00FE06CF"/>
    <w:rsid w:val="00FE5505"/>
    <w:rsid w:val="00FF206F"/>
    <w:rsid w:val="00FF7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637"/>
    <w:pPr>
      <w:spacing w:after="200" w:line="276" w:lineRule="auto"/>
    </w:pPr>
    <w:rPr>
      <w:rFonts w:cs="Calibri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uiPriority w:val="99"/>
    <w:rsid w:val="00B2563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Normal"/>
    <w:uiPriority w:val="99"/>
    <w:rsid w:val="00B2563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9">
    <w:name w:val="Font Style129"/>
    <w:basedOn w:val="DefaultParagraphFont"/>
    <w:uiPriority w:val="99"/>
    <w:rsid w:val="00B25637"/>
    <w:rPr>
      <w:rFonts w:ascii="Times New Roman" w:hAnsi="Times New Roman" w:cs="Times New Roman"/>
      <w:sz w:val="26"/>
      <w:szCs w:val="26"/>
    </w:rPr>
  </w:style>
  <w:style w:type="paragraph" w:customStyle="1" w:styleId="Style68">
    <w:name w:val="Style68"/>
    <w:basedOn w:val="Normal"/>
    <w:uiPriority w:val="99"/>
    <w:rsid w:val="00B2563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2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3</Pages>
  <Words>108</Words>
  <Characters>622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Алена</dc:creator>
  <cp:keywords/>
  <dc:description/>
  <cp:lastModifiedBy>Козлова</cp:lastModifiedBy>
  <cp:revision>4</cp:revision>
  <cp:lastPrinted>2015-03-24T08:07:00Z</cp:lastPrinted>
  <dcterms:created xsi:type="dcterms:W3CDTF">2015-03-11T12:35:00Z</dcterms:created>
  <dcterms:modified xsi:type="dcterms:W3CDTF">2015-05-21T12:07:00Z</dcterms:modified>
</cp:coreProperties>
</file>